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EEB08" w14:textId="77777777" w:rsidR="00300F8A" w:rsidRDefault="00A43C5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1D530207" wp14:editId="14819333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3B8A51" w14:textId="77777777" w:rsidR="00300F8A" w:rsidRDefault="00A43C55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1B361B5F" w14:textId="77777777" w:rsidR="00300F8A" w:rsidRDefault="00A43C55">
      <w:pPr>
        <w:spacing w:before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cs/>
          <w:lang w:val="th-TH"/>
        </w:rPr>
        <w:t>รื่อง ประกาศผู้ชนะการเสนอราคาจัดซื้อน้ำมันเชื้อเพลิง เพื่อใช้ในภารกิจป้องกันปราบปรามอาชญากรรม</w:t>
      </w:r>
    </w:p>
    <w:p w14:paraId="05C4CC1B" w14:textId="77777777" w:rsidR="00300F8A" w:rsidRDefault="00A43C55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โดยวิธีเฉพาะเจาะจง</w:t>
      </w:r>
    </w:p>
    <w:p w14:paraId="69D6CAF3" w14:textId="77777777" w:rsidR="00300F8A" w:rsidRDefault="00A43C55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7034AD62" w14:textId="77777777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ได้ดำเนินการจัดซื้อน้ำมันเชื้อเพลิง เพื่อใช้ในภารกิจป้องกันปราบปรามอาชญากรรมและจับกุมผู้กระทำผิดกฎหมาย โดยวิธีเฉพาะเจาะจง นั้น</w:t>
      </w:r>
    </w:p>
    <w:p w14:paraId="2FEC7207" w14:textId="5BD2E946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ได้จัดซื้อน้ำมันเชื้อเพลิง ประจำเดือน พฤศจิกายน </w:t>
      </w:r>
      <w:r w:rsidR="009B7390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ห้วงวันที่ </w:t>
      </w:r>
      <w:r>
        <w:rPr>
          <w:rFonts w:ascii="TH SarabunIT๙" w:hAnsi="TH SarabunIT๙" w:cs="TH SarabunIT๙" w:hint="cs"/>
          <w:cs/>
        </w:rPr>
        <w:t xml:space="preserve">1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14 </w:t>
      </w:r>
      <w:r>
        <w:rPr>
          <w:rFonts w:ascii="TH SarabunIT๙" w:hAnsi="TH SarabunIT๙" w:cs="TH SarabunIT๙" w:hint="cs"/>
          <w:cs/>
          <w:lang w:val="th-TH"/>
        </w:rPr>
        <w:t xml:space="preserve">พฤศจิกายน </w:t>
      </w:r>
      <w:r w:rsidR="009B7390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3</w:t>
      </w:r>
      <w:r w:rsidR="009B7390"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/>
        </w:rPr>
        <w:t>,</w:t>
      </w:r>
      <w:r w:rsidR="009B7390">
        <w:rPr>
          <w:rFonts w:ascii="TH SarabunIT๙" w:hAnsi="TH SarabunIT๙" w:cs="TH SarabunIT๙"/>
        </w:rPr>
        <w:t>371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สามหมื่น</w:t>
      </w:r>
      <w:r w:rsidR="009B7390">
        <w:rPr>
          <w:rFonts w:ascii="TH SarabunIT๙" w:hAnsi="TH SarabunIT๙" w:cs="TH SarabunIT๙" w:hint="cs"/>
          <w:cs/>
          <w:lang w:val="th-TH"/>
        </w:rPr>
        <w:t>แปด</w:t>
      </w:r>
      <w:r>
        <w:rPr>
          <w:rFonts w:ascii="TH SarabunIT๙" w:hAnsi="TH SarabunIT๙" w:cs="TH SarabunIT๙" w:hint="cs"/>
          <w:cs/>
          <w:lang w:val="th-TH"/>
        </w:rPr>
        <w:t>พัน</w:t>
      </w:r>
      <w:r w:rsidR="009B7390">
        <w:rPr>
          <w:rFonts w:ascii="TH SarabunIT๙" w:hAnsi="TH SarabunIT๙" w:cs="TH SarabunIT๙" w:hint="cs"/>
          <w:cs/>
          <w:lang w:val="th-TH"/>
        </w:rPr>
        <w:t>สามร้อยเจ็ดสิบเอ็ด</w:t>
      </w:r>
      <w:r>
        <w:rPr>
          <w:rFonts w:ascii="TH SarabunIT๙" w:hAnsi="TH SarabunIT๙" w:cs="TH SarabunIT๙" w:hint="cs"/>
          <w:cs/>
          <w:lang w:val="th-TH"/>
        </w:rPr>
        <w:t>บาทถ้วน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 xml:space="preserve">ผู้ได้รับการคัดเลือกโดยใช้เครดิตน้ำมันจาก บริษัทไฮเวย์ ทรัคพาร์ก แอนด์ </w:t>
      </w:r>
      <w:r>
        <w:rPr>
          <w:rFonts w:ascii="TH SarabunIT๙" w:hAnsi="TH SarabunIT๙" w:cs="TH SarabunIT๙" w:hint="cs"/>
          <w:spacing w:val="-4"/>
          <w:cs/>
          <w:lang w:val="th-TH"/>
        </w:rPr>
        <w:t>เซอร์วิส จำกัด โดยนายวสินธุ์  ครรชิตศิริกุล รวมค่าภาษีมูลค่าเพิ่ม ค่าสินค้า</w:t>
      </w:r>
      <w:r>
        <w:rPr>
          <w:rFonts w:ascii="TH SarabunIT๙" w:hAnsi="TH SarabunIT๙" w:cs="TH SarabunIT๙" w:hint="cs"/>
          <w:spacing w:val="-4"/>
          <w:cs/>
        </w:rPr>
        <w:t>/</w:t>
      </w:r>
      <w:r>
        <w:rPr>
          <w:rFonts w:ascii="TH SarabunIT๙" w:hAnsi="TH SarabunIT๙" w:cs="TH SarabunIT๙" w:hint="cs"/>
          <w:spacing w:val="-4"/>
          <w:cs/>
          <w:lang w:val="th-TH"/>
        </w:rPr>
        <w:t xml:space="preserve">บริการ ค่าภาษีอื่น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1CDF3FE6" w14:textId="139826DD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พฤศจิกายน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</w:t>
      </w:r>
      <w:r w:rsidR="009B7390">
        <w:rPr>
          <w:rFonts w:ascii="TH SarabunIT๙" w:hAnsi="TH SarabunIT๙" w:cs="TH SarabunIT๙" w:hint="cs"/>
          <w:cs/>
        </w:rPr>
        <w:t>2568</w:t>
      </w:r>
    </w:p>
    <w:p w14:paraId="3BA32DBA" w14:textId="77777777" w:rsidR="00300F8A" w:rsidRDefault="00300F8A">
      <w:pPr>
        <w:rPr>
          <w:rFonts w:ascii="TH SarabunIT๙" w:hAnsi="TH SarabunIT๙" w:cs="TH SarabunIT๙"/>
        </w:rPr>
      </w:pPr>
    </w:p>
    <w:p w14:paraId="7E1E03DF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9F8B809" wp14:editId="65B9070F">
            <wp:simplePos x="0" y="0"/>
            <wp:positionH relativeFrom="column">
              <wp:posOffset>2729865</wp:posOffset>
            </wp:positionH>
            <wp:positionV relativeFrom="paragraph">
              <wp:posOffset>33655</wp:posOffset>
            </wp:positionV>
            <wp:extent cx="1724660" cy="412115"/>
            <wp:effectExtent l="0" t="0" r="0" b="6985"/>
            <wp:wrapNone/>
            <wp:docPr id="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770E7" w14:textId="77777777" w:rsidR="00300F8A" w:rsidRDefault="00A43C55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47034787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63DBD850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04065FD7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0397685E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28B8688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DB50BF1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4597CBAE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B6DB5B7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AE10FB6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5724980D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31EA09F5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7A8CD0AB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072E3A11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3766117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3F776AB3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3452978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F54D5A1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2494770E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EA80769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3F31313E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5D3AF927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3A754102" w14:textId="77777777" w:rsidR="00300F8A" w:rsidRDefault="00A43C5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1" locked="0" layoutInCell="1" allowOverlap="1" wp14:anchorId="0650C9D5" wp14:editId="645B9BC3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4BBC86" w14:textId="77777777" w:rsidR="00300F8A" w:rsidRDefault="00A43C55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578C2F81" w14:textId="77777777" w:rsidR="00300F8A" w:rsidRDefault="00A43C55">
      <w:pPr>
        <w:spacing w:before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cs/>
          <w:lang w:val="th-TH"/>
        </w:rPr>
        <w:t>รื่อง ประกาศผู้ชนะการเสนอราคาจัดซื้อน้ำมันเชื้อเพลิง เพื่อใช้ในภารกิจป้องกันปราบปรามอาชญากรรม</w:t>
      </w:r>
    </w:p>
    <w:p w14:paraId="38074500" w14:textId="77777777" w:rsidR="00300F8A" w:rsidRDefault="00A43C55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โดยวิธีเฉพาะเจาะจง</w:t>
      </w:r>
    </w:p>
    <w:p w14:paraId="09EEE260" w14:textId="77777777" w:rsidR="00300F8A" w:rsidRDefault="00A43C55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2C6F3A65" w14:textId="77777777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ได้ดำเนินการจัดซื้อน้ำมันเชื้อเพลิง เพื่อใช้ในภารกิจป้องกันปราบปรามอาชญากรรมและจับกุมผู้กระทำผิดกฎหมาย โดยวิธีเฉพาะเจาะจง นั้น</w:t>
      </w:r>
    </w:p>
    <w:p w14:paraId="421FED0A" w14:textId="54A12475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ได้จัดซื้อน้ำมันเชื้อเพลิง ประจำเดือน พฤศจิกายน </w:t>
      </w:r>
      <w:r w:rsidR="009B7390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ห้วงวันที่ </w:t>
      </w:r>
      <w:r>
        <w:rPr>
          <w:rFonts w:ascii="TH SarabunIT๙" w:hAnsi="TH SarabunIT๙" w:cs="TH SarabunIT๙" w:hint="cs"/>
          <w:cs/>
        </w:rPr>
        <w:t xml:space="preserve">15 </w:t>
      </w:r>
      <w:r>
        <w:rPr>
          <w:rFonts w:ascii="TH SarabunIT๙" w:hAnsi="TH SarabunIT๙" w:cs="TH SarabunIT๙" w:hint="cs"/>
          <w:cs/>
          <w:lang w:val="th-TH"/>
        </w:rPr>
        <w:t xml:space="preserve">พฤศจิกายน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14 </w:t>
      </w:r>
      <w:r>
        <w:rPr>
          <w:rFonts w:ascii="TH SarabunIT๙" w:hAnsi="TH SarabunIT๙" w:cs="TH SarabunIT๙" w:hint="cs"/>
          <w:cs/>
          <w:lang w:val="th-TH"/>
        </w:rPr>
        <w:t xml:space="preserve">ธันวาคม </w:t>
      </w:r>
      <w:r w:rsidR="009B7390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 w:rsidR="009B7390">
        <w:rPr>
          <w:rFonts w:ascii="TH SarabunIT๙" w:hAnsi="TH SarabunIT๙" w:cs="TH SarabunIT๙" w:hint="cs"/>
          <w:cs/>
        </w:rPr>
        <w:t>78</w:t>
      </w:r>
      <w:r>
        <w:rPr>
          <w:rFonts w:ascii="TH SarabunIT๙" w:hAnsi="TH SarabunIT๙" w:cs="TH SarabunIT๙"/>
        </w:rPr>
        <w:t>,</w:t>
      </w:r>
      <w:r w:rsidR="009B7390">
        <w:rPr>
          <w:rFonts w:ascii="TH SarabunIT๙" w:hAnsi="TH SarabunIT๙" w:cs="TH SarabunIT๙"/>
        </w:rPr>
        <w:t>370.20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 w:rsidR="009B7390">
        <w:rPr>
          <w:rFonts w:ascii="TH SarabunIT๙" w:hAnsi="TH SarabunIT๙" w:cs="TH SarabunIT๙" w:hint="cs"/>
          <w:cs/>
          <w:lang w:val="th-TH"/>
        </w:rPr>
        <w:t>เจ็ด</w:t>
      </w:r>
      <w:r>
        <w:rPr>
          <w:rFonts w:ascii="TH SarabunIT๙" w:hAnsi="TH SarabunIT๙" w:cs="TH SarabunIT๙" w:hint="cs"/>
          <w:cs/>
          <w:lang w:val="th-TH"/>
        </w:rPr>
        <w:t>หมื่น</w:t>
      </w:r>
      <w:r w:rsidR="009B7390">
        <w:rPr>
          <w:rFonts w:ascii="TH SarabunIT๙" w:hAnsi="TH SarabunIT๙" w:cs="TH SarabunIT๙" w:hint="cs"/>
          <w:cs/>
          <w:lang w:val="th-TH"/>
        </w:rPr>
        <w:t>แปด</w:t>
      </w:r>
      <w:r>
        <w:rPr>
          <w:rFonts w:ascii="TH SarabunIT๙" w:hAnsi="TH SarabunIT๙" w:cs="TH SarabunIT๙" w:hint="cs"/>
          <w:cs/>
          <w:lang w:val="th-TH"/>
        </w:rPr>
        <w:t>พัน</w:t>
      </w:r>
      <w:r w:rsidR="009B7390">
        <w:rPr>
          <w:rFonts w:ascii="TH SarabunIT๙" w:hAnsi="TH SarabunIT๙" w:cs="TH SarabunIT๙" w:hint="cs"/>
          <w:cs/>
          <w:lang w:val="th-TH"/>
        </w:rPr>
        <w:t>สาม</w:t>
      </w:r>
      <w:r>
        <w:rPr>
          <w:rFonts w:ascii="TH SarabunIT๙" w:hAnsi="TH SarabunIT๙" w:cs="TH SarabunIT๙" w:hint="cs"/>
          <w:cs/>
          <w:lang w:val="th-TH"/>
        </w:rPr>
        <w:t>ร้อย</w:t>
      </w:r>
      <w:r w:rsidR="009B7390">
        <w:rPr>
          <w:rFonts w:ascii="TH SarabunIT๙" w:hAnsi="TH SarabunIT๙" w:cs="TH SarabunIT๙" w:hint="cs"/>
          <w:cs/>
          <w:lang w:val="th-TH"/>
        </w:rPr>
        <w:t>เจ็ดสิบ</w:t>
      </w:r>
      <w:r>
        <w:rPr>
          <w:rFonts w:ascii="TH SarabunIT๙" w:hAnsi="TH SarabunIT๙" w:cs="TH SarabunIT๙" w:hint="cs"/>
          <w:cs/>
          <w:lang w:val="th-TH"/>
        </w:rPr>
        <w:t>บาท</w:t>
      </w:r>
      <w:r w:rsidR="009B7390">
        <w:rPr>
          <w:rFonts w:ascii="TH SarabunIT๙" w:hAnsi="TH SarabunIT๙" w:cs="TH SarabunIT๙" w:hint="cs"/>
          <w:cs/>
        </w:rPr>
        <w:t>ยี่สิบสตางค์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 xml:space="preserve">ผู้ได้รับการคัดเลือกโดยใช้เครดิตน้ำมันจาก บริษัทไฮเวย์ ทรัคพาร์ก แอนด์ </w:t>
      </w:r>
      <w:r>
        <w:rPr>
          <w:rFonts w:ascii="TH SarabunIT๙" w:hAnsi="TH SarabunIT๙" w:cs="TH SarabunIT๙" w:hint="cs"/>
          <w:spacing w:val="-4"/>
          <w:cs/>
          <w:lang w:val="th-TH"/>
        </w:rPr>
        <w:t>เซอร์วิส จำกัด โดยนายวสินธุ์  ครรชิตศิริกุล รวมค่าภาษีมูลค่าเพิ่ม ค่าสินค้า</w:t>
      </w:r>
      <w:r>
        <w:rPr>
          <w:rFonts w:ascii="TH SarabunIT๙" w:hAnsi="TH SarabunIT๙" w:cs="TH SarabunIT๙" w:hint="cs"/>
          <w:spacing w:val="-4"/>
          <w:cs/>
        </w:rPr>
        <w:t>/</w:t>
      </w:r>
      <w:r>
        <w:rPr>
          <w:rFonts w:ascii="TH SarabunIT๙" w:hAnsi="TH SarabunIT๙" w:cs="TH SarabunIT๙" w:hint="cs"/>
          <w:spacing w:val="-4"/>
          <w:cs/>
          <w:lang w:val="th-TH"/>
        </w:rPr>
        <w:t xml:space="preserve">บริการ ค่าภาษีอื่น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5DD562E3" w14:textId="5F029307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15  </w:t>
      </w:r>
      <w:r>
        <w:rPr>
          <w:rFonts w:ascii="TH SarabunIT๙" w:hAnsi="TH SarabunIT๙" w:cs="TH SarabunIT๙" w:hint="cs"/>
          <w:cs/>
          <w:lang w:val="th-TH"/>
        </w:rPr>
        <w:t>พฤศจิกายน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</w:t>
      </w:r>
      <w:r w:rsidR="009B7390">
        <w:rPr>
          <w:rFonts w:ascii="TH SarabunIT๙" w:hAnsi="TH SarabunIT๙" w:cs="TH SarabunIT๙" w:hint="cs"/>
          <w:cs/>
        </w:rPr>
        <w:t>2568</w:t>
      </w:r>
    </w:p>
    <w:p w14:paraId="5E3F7887" w14:textId="77777777" w:rsidR="00300F8A" w:rsidRDefault="00300F8A">
      <w:pPr>
        <w:rPr>
          <w:rFonts w:ascii="TH SarabunIT๙" w:hAnsi="TH SarabunIT๙" w:cs="TH SarabunIT๙"/>
        </w:rPr>
      </w:pPr>
    </w:p>
    <w:p w14:paraId="43FFB99F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9736833" wp14:editId="4B7136A2">
            <wp:simplePos x="0" y="0"/>
            <wp:positionH relativeFrom="column">
              <wp:posOffset>2729865</wp:posOffset>
            </wp:positionH>
            <wp:positionV relativeFrom="paragraph">
              <wp:posOffset>33655</wp:posOffset>
            </wp:positionV>
            <wp:extent cx="1724660" cy="412115"/>
            <wp:effectExtent l="0" t="0" r="0" b="6985"/>
            <wp:wrapNone/>
            <wp:docPr id="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80D5CA" w14:textId="77777777" w:rsidR="00300F8A" w:rsidRDefault="00A43C55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1D9675BC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302F6E7C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26AE65F0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0B896854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31742493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4FABEEDF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1F7C831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9C7B7D8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2DE4D494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3EBBF5F3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4BD7505B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E328E2C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4850308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4DD2039A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0CE0FF8B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2EB82DBF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ABFBF57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591C6D55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329B31F8" w14:textId="77777777" w:rsidR="00300F8A" w:rsidRDefault="00300F8A">
      <w:pPr>
        <w:rPr>
          <w:rFonts w:ascii="TH SarabunIT๙" w:hAnsi="TH SarabunIT๙" w:cs="TH SarabunIT๙"/>
        </w:rPr>
      </w:pPr>
    </w:p>
    <w:p w14:paraId="06D8B3A4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42704510" w14:textId="77777777" w:rsidR="00300F8A" w:rsidRDefault="00A43C5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5149B0FA" wp14:editId="131755A4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1785368892" name="Picture 178536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68892" name="Picture 17853688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165046" w14:textId="77777777" w:rsidR="00300F8A" w:rsidRDefault="00A43C55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3B1288FD" w14:textId="77777777" w:rsidR="00300F8A" w:rsidRDefault="00A43C55">
      <w:pPr>
        <w:spacing w:before="120"/>
        <w:jc w:val="center"/>
        <w:rPr>
          <w:rFonts w:ascii="TH SarabunIT๙" w:hAnsi="TH SarabunIT๙" w:cs="TH SarabunIT๙"/>
          <w:b/>
          <w:bCs/>
          <w:spacing w:val="-4"/>
        </w:rPr>
      </w:pPr>
      <w:r>
        <w:rPr>
          <w:rFonts w:ascii="TH SarabunIT๙" w:hAnsi="TH SarabunIT๙" w:cs="TH SarabunIT๙"/>
          <w:b/>
          <w:bCs/>
          <w:spacing w:val="-4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4"/>
          <w:cs/>
          <w:lang w:val="th-TH"/>
        </w:rPr>
        <w:t>รื่อง ประกาศผู้ชนะการเสนอราคาจัดจ้างเหมาบริการทำความสะอาดอาคารสำนักงาน</w:t>
      </w:r>
      <w:r>
        <w:rPr>
          <w:rFonts w:ascii="TH SarabunIT๙" w:hAnsi="TH SarabunIT๙" w:cs="TH SarabunIT๙"/>
          <w:b/>
          <w:bCs/>
          <w:spacing w:val="-4"/>
          <w:cs/>
          <w:lang w:val="th-TH"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pacing w:val="-4"/>
          <w:cs/>
          <w:lang w:val="th-TH"/>
        </w:rPr>
        <w:t>แม่ท้อ</w:t>
      </w:r>
    </w:p>
    <w:p w14:paraId="511E198A" w14:textId="77777777" w:rsidR="00300F8A" w:rsidRDefault="00A43C55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0AC6B5DA" w14:textId="77777777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 xml:space="preserve">ตามที่สถานีตำรวจภูธรแม่ท้อ ได้ดำเนินการจัดจ้างเหมาทำความสะอาดอาคารสำนักงาน </w:t>
      </w:r>
      <w:r>
        <w:rPr>
          <w:rFonts w:ascii="TH SarabunIT๙" w:hAnsi="TH SarabunIT๙" w:cs="TH SarabunIT๙"/>
          <w:cs/>
          <w:lang w:val="th-TH"/>
        </w:rPr>
        <w:t>สถานีตำรวจภูธร</w:t>
      </w:r>
      <w:r>
        <w:rPr>
          <w:rFonts w:ascii="TH SarabunIT๙" w:hAnsi="TH SarabunIT๙" w:cs="TH SarabunIT๙" w:hint="cs"/>
          <w:cs/>
          <w:lang w:val="th-TH"/>
        </w:rPr>
        <w:t>แม่ท้อ เพื่อให้ที่ทำการและบริเวณโดยรอบ</w:t>
      </w:r>
      <w:r>
        <w:rPr>
          <w:rFonts w:ascii="TH SarabunIT๙" w:hAnsi="TH SarabunIT๙" w:cs="TH SarabunIT๙"/>
          <w:cs/>
          <w:lang w:val="th-TH"/>
        </w:rPr>
        <w:t>สถานีตำรวจภูธร</w:t>
      </w:r>
      <w:r>
        <w:rPr>
          <w:rFonts w:ascii="TH SarabunIT๙" w:hAnsi="TH SarabunIT๙" w:cs="TH SarabunIT๙" w:hint="cs"/>
          <w:cs/>
          <w:lang w:val="th-TH"/>
        </w:rPr>
        <w:t>แม่ท้อ สะอาดเรียบร้อยพร้อมให้บริการประชาชน โดยวิธีเฉพาะเจาะจง นั้น</w:t>
      </w:r>
    </w:p>
    <w:p w14:paraId="043B2332" w14:textId="302B287C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ได้จัดจ้างเหมาบริการทำความสะอาดอาคารสำนักงาน     </w:t>
      </w:r>
      <w:r>
        <w:rPr>
          <w:rFonts w:ascii="TH SarabunIT๙" w:hAnsi="TH SarabunIT๙" w:cs="TH SarabunIT๙"/>
          <w:cs/>
          <w:lang w:val="th-TH"/>
        </w:rPr>
        <w:t>สถานีตำรวจภูธร</w:t>
      </w:r>
      <w:r>
        <w:rPr>
          <w:rFonts w:ascii="TH SarabunIT๙" w:hAnsi="TH SarabunIT๙" w:cs="TH SarabunIT๙" w:hint="cs"/>
          <w:cs/>
          <w:lang w:val="th-TH"/>
        </w:rPr>
        <w:t xml:space="preserve">แม่ท้อ ประจำเดือน พฤศจิกายน </w:t>
      </w:r>
      <w:r w:rsidR="009B7390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แปดพันบาทถ้วน</w:t>
      </w:r>
      <w:r>
        <w:rPr>
          <w:rFonts w:ascii="TH SarabunIT๙" w:hAnsi="TH SarabunIT๙" w:cs="TH SarabunIT๙" w:hint="cs"/>
          <w:cs/>
        </w:rPr>
        <w:t xml:space="preserve">)      </w:t>
      </w:r>
      <w:r>
        <w:rPr>
          <w:rFonts w:ascii="TH SarabunIT๙" w:hAnsi="TH SarabunIT๙" w:cs="TH SarabunIT๙" w:hint="cs"/>
          <w:cs/>
          <w:lang w:val="th-TH"/>
        </w:rPr>
        <w:t>ผู้ได้รับการคัดเลือกโดยวิธีเฉพาะเจาะจง โดยนางทิวา  กรศรี รวมค่าภาษีมูลค่าเพิ่ม ค่าสินค้า</w:t>
      </w:r>
      <w:r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  <w:lang w:val="th-TH"/>
        </w:rPr>
        <w:t>บ</w:t>
      </w:r>
      <w:r>
        <w:rPr>
          <w:rFonts w:ascii="TH SarabunIT๙" w:hAnsi="TH SarabunIT๙" w:cs="TH SarabunIT๙" w:hint="cs"/>
          <w:spacing w:val="-6"/>
          <w:cs/>
          <w:lang w:val="th-TH"/>
        </w:rPr>
        <w:t>ริการ ค่าภาษีอื่น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6BC1F513" w14:textId="2438F815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พฤศจิกายน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</w:t>
      </w:r>
      <w:r w:rsidR="009B7390">
        <w:rPr>
          <w:rFonts w:ascii="TH SarabunIT๙" w:hAnsi="TH SarabunIT๙" w:cs="TH SarabunIT๙" w:hint="cs"/>
          <w:cs/>
        </w:rPr>
        <w:t>2568</w:t>
      </w:r>
    </w:p>
    <w:p w14:paraId="0AE3D7C9" w14:textId="77777777" w:rsidR="00300F8A" w:rsidRDefault="00300F8A">
      <w:pPr>
        <w:rPr>
          <w:rFonts w:ascii="TH SarabunIT๙" w:hAnsi="TH SarabunIT๙" w:cs="TH SarabunIT๙"/>
        </w:rPr>
      </w:pPr>
    </w:p>
    <w:p w14:paraId="61D9F37D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13D40DC" wp14:editId="25EDE7F4">
            <wp:simplePos x="0" y="0"/>
            <wp:positionH relativeFrom="column">
              <wp:posOffset>2739390</wp:posOffset>
            </wp:positionH>
            <wp:positionV relativeFrom="paragraph">
              <wp:posOffset>43180</wp:posOffset>
            </wp:positionV>
            <wp:extent cx="1724660" cy="412115"/>
            <wp:effectExtent l="0" t="0" r="0" b="6985"/>
            <wp:wrapNone/>
            <wp:docPr id="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EE877" w14:textId="77777777" w:rsidR="00300F8A" w:rsidRDefault="00A43C55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3108DFD8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3C80274E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1B70A568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4B863C48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77C36427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DE62FBF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22C2645E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691238C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590D6A94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72BE9CDC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5948FBF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7F5B548B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6DC7679B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5DEA31E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924687A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24C8DB1A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488A3290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78C2880A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59E9DDA5" w14:textId="77777777" w:rsidR="00300F8A" w:rsidRDefault="00300F8A">
      <w:pPr>
        <w:rPr>
          <w:rFonts w:ascii="TH SarabunIT๙" w:hAnsi="TH SarabunIT๙" w:cs="TH SarabunIT๙"/>
        </w:rPr>
      </w:pPr>
    </w:p>
    <w:p w14:paraId="7BE8E013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2FE930A4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1FFBC13F" w14:textId="77777777" w:rsidR="00300F8A" w:rsidRDefault="00A43C5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32E83FAE" wp14:editId="12DFB27E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294929593" name="Picture 29492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29593" name="Picture 2949295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31542C" w14:textId="77777777" w:rsidR="00300F8A" w:rsidRDefault="00A43C55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3776DDFF" w14:textId="77777777" w:rsidR="00300F8A" w:rsidRDefault="00A43C55">
      <w:pPr>
        <w:spacing w:before="120"/>
        <w:jc w:val="center"/>
        <w:rPr>
          <w:rFonts w:ascii="TH SarabunIT๙" w:hAnsi="TH SarabunIT๙" w:cs="TH SarabunIT๙"/>
          <w:b/>
          <w:bCs/>
          <w:spacing w:val="-17"/>
        </w:rPr>
      </w:pPr>
      <w:r>
        <w:rPr>
          <w:rFonts w:ascii="TH SarabunIT๙" w:hAnsi="TH SarabunIT๙" w:cs="TH SarabunIT๙"/>
          <w:b/>
          <w:bCs/>
          <w:spacing w:val="-17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17"/>
          <w:cs/>
          <w:lang w:val="th-TH"/>
        </w:rPr>
        <w:t>รื่อง</w:t>
      </w:r>
      <w:r>
        <w:rPr>
          <w:rFonts w:ascii="TH SarabunIT๙" w:hAnsi="TH SarabunIT๙" w:cs="TH SarabunIT๙" w:hint="cs"/>
          <w:b/>
          <w:bCs/>
          <w:spacing w:val="-17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pacing w:val="-17"/>
          <w:cs/>
          <w:lang w:val="th-TH"/>
        </w:rPr>
        <w:t>ประกาศผู้ชนะกา</w:t>
      </w:r>
      <w:r>
        <w:rPr>
          <w:rFonts w:ascii="TH SarabunIT๙" w:hAnsi="TH SarabunIT๙" w:cs="TH SarabunIT๙" w:hint="cs"/>
          <w:b/>
          <w:bCs/>
          <w:spacing w:val="-17"/>
          <w:cs/>
          <w:lang w:val="th-TH"/>
        </w:rPr>
        <w:t>รเสนอราคาจัดจ้างเหมาบริการทำความสะอาดอาคารบ้านพักเรือนแถว</w:t>
      </w:r>
      <w:r>
        <w:rPr>
          <w:rFonts w:ascii="TH SarabunIT๙" w:hAnsi="TH SarabunIT๙" w:cs="TH SarabunIT๙"/>
          <w:b/>
          <w:bCs/>
          <w:spacing w:val="-17"/>
          <w:cs/>
          <w:lang w:val="th-TH"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pacing w:val="-17"/>
          <w:cs/>
          <w:lang w:val="th-TH"/>
        </w:rPr>
        <w:t>แม่ท้อ</w:t>
      </w:r>
    </w:p>
    <w:p w14:paraId="662F5A73" w14:textId="77777777" w:rsidR="00300F8A" w:rsidRDefault="00A43C55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41ADCD50" w14:textId="77777777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>ตามที่สถานีตำรวจภูธรแม่ท้อ ได้ดำเนินการจัดจ้างเหมาทำความสะอาดอาคารบ้านพักเรือนแถว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  <w:lang w:val="th-TH"/>
        </w:rPr>
        <w:t>สถานีตำรวจภูธร</w:t>
      </w:r>
      <w:r>
        <w:rPr>
          <w:rFonts w:ascii="TH SarabunIT๙" w:hAnsi="TH SarabunIT๙" w:cs="TH SarabunIT๙" w:hint="cs"/>
          <w:cs/>
          <w:lang w:val="th-TH"/>
        </w:rPr>
        <w:t>แม่ท้อ บริเวณโดยรอบบ้านพักส่วนกลางเพื่อให้ความเป็นอยู่ของข้าราชการตำรวจที่อาศัยอาคารบ้านพักเรือนแถวสะอาดเรียบร้อยและมีความปลอดภัย โดยวิธีเฉพาะเจาะจง นั้น</w:t>
      </w:r>
    </w:p>
    <w:p w14:paraId="43AA403E" w14:textId="55B9C4EE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ได้จัดจ้างเหมาบริการทำความสะอาดอาคารบ้านพักเรือนแถว </w:t>
      </w:r>
      <w:r>
        <w:rPr>
          <w:rFonts w:ascii="TH SarabunIT๙" w:hAnsi="TH SarabunIT๙" w:cs="TH SarabunIT๙"/>
          <w:cs/>
          <w:lang w:val="th-TH"/>
        </w:rPr>
        <w:t>สถานีตำรวจภูธร</w:t>
      </w:r>
      <w:r>
        <w:rPr>
          <w:rFonts w:ascii="TH SarabunIT๙" w:hAnsi="TH SarabunIT๙" w:cs="TH SarabunIT๙" w:hint="cs"/>
          <w:cs/>
          <w:lang w:val="th-TH"/>
        </w:rPr>
        <w:t xml:space="preserve">แม่ท้อ ประจำเดือน พฤศจิกายน </w:t>
      </w:r>
      <w:r w:rsidR="009B7390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ห้าพันบาทถ้วน</w:t>
      </w:r>
      <w:r>
        <w:rPr>
          <w:rFonts w:ascii="TH SarabunIT๙" w:hAnsi="TH SarabunIT๙" w:cs="TH SarabunIT๙" w:hint="cs"/>
          <w:cs/>
        </w:rPr>
        <w:t xml:space="preserve">)        </w:t>
      </w:r>
      <w:r>
        <w:rPr>
          <w:rFonts w:ascii="TH SarabunIT๙" w:hAnsi="TH SarabunIT๙" w:cs="TH SarabunIT๙" w:hint="cs"/>
          <w:cs/>
          <w:lang w:val="th-TH"/>
        </w:rPr>
        <w:t>ผู้ได้รับการคัดเลือก</w:t>
      </w:r>
      <w:r>
        <w:rPr>
          <w:rFonts w:ascii="TH SarabunIT๙" w:hAnsi="TH SarabunIT๙" w:cs="TH SarabunIT๙" w:hint="cs"/>
          <w:spacing w:val="-2"/>
          <w:cs/>
          <w:lang w:val="th-TH"/>
        </w:rPr>
        <w:t>โดยวิธีเฉพาะเจาะจง โดยนางทิวา  กรศรี รวมค่าภาษีมูลค่าเพิ่ม ค่าสินค้า</w:t>
      </w:r>
      <w:r>
        <w:rPr>
          <w:rFonts w:ascii="TH SarabunIT๙" w:hAnsi="TH SarabunIT๙" w:cs="TH SarabunIT๙" w:hint="cs"/>
          <w:spacing w:val="-2"/>
          <w:cs/>
        </w:rPr>
        <w:t>/</w:t>
      </w:r>
      <w:r>
        <w:rPr>
          <w:rFonts w:ascii="TH SarabunIT๙" w:hAnsi="TH SarabunIT๙" w:cs="TH SarabunIT๙" w:hint="cs"/>
          <w:spacing w:val="-2"/>
          <w:cs/>
          <w:lang w:val="th-TH"/>
        </w:rPr>
        <w:t>บริการ ค่าภาษีอื่น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756F5D9E" w14:textId="6146837A" w:rsidR="00300F8A" w:rsidRDefault="00A43C55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พฤศจิกายน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</w:t>
      </w:r>
      <w:r w:rsidR="009B7390">
        <w:rPr>
          <w:rFonts w:ascii="TH SarabunIT๙" w:hAnsi="TH SarabunIT๙" w:cs="TH SarabunIT๙" w:hint="cs"/>
          <w:cs/>
        </w:rPr>
        <w:t>2568</w:t>
      </w:r>
    </w:p>
    <w:p w14:paraId="4C676119" w14:textId="77777777" w:rsidR="00300F8A" w:rsidRDefault="00300F8A">
      <w:pPr>
        <w:rPr>
          <w:rFonts w:ascii="TH SarabunIT๙" w:hAnsi="TH SarabunIT๙" w:cs="TH SarabunIT๙"/>
        </w:rPr>
      </w:pPr>
    </w:p>
    <w:p w14:paraId="3504C8BC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ACF576A" wp14:editId="6F595236">
            <wp:simplePos x="0" y="0"/>
            <wp:positionH relativeFrom="column">
              <wp:posOffset>2705100</wp:posOffset>
            </wp:positionH>
            <wp:positionV relativeFrom="paragraph">
              <wp:posOffset>48895</wp:posOffset>
            </wp:positionV>
            <wp:extent cx="1724660" cy="412115"/>
            <wp:effectExtent l="0" t="0" r="0" b="6985"/>
            <wp:wrapNone/>
            <wp:docPr id="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95A72C" w14:textId="77777777" w:rsidR="00300F8A" w:rsidRDefault="00A43C55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6F3AF269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4372A586" w14:textId="77777777" w:rsidR="00300F8A" w:rsidRDefault="00A43C55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2044D76E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p w14:paraId="0C0950F5" w14:textId="77777777" w:rsidR="00300F8A" w:rsidRDefault="00300F8A">
      <w:pPr>
        <w:rPr>
          <w:rFonts w:ascii="TH SarabunIT๙" w:hAnsi="TH SarabunIT๙" w:cs="TH SarabunIT๙"/>
        </w:rPr>
      </w:pPr>
    </w:p>
    <w:p w14:paraId="5C73911B" w14:textId="77777777" w:rsidR="00300F8A" w:rsidRDefault="00300F8A">
      <w:pPr>
        <w:rPr>
          <w:rFonts w:ascii="TH SarabunIT๙" w:hAnsi="TH SarabunIT๙" w:cs="TH SarabunIT๙"/>
        </w:rPr>
      </w:pPr>
    </w:p>
    <w:p w14:paraId="5892AB4C" w14:textId="77777777" w:rsidR="00300F8A" w:rsidRDefault="00300F8A">
      <w:pPr>
        <w:rPr>
          <w:rFonts w:ascii="TH SarabunIT๙" w:hAnsi="TH SarabunIT๙" w:cs="TH SarabunIT๙"/>
        </w:rPr>
      </w:pPr>
    </w:p>
    <w:p w14:paraId="0DC2716F" w14:textId="77777777" w:rsidR="00300F8A" w:rsidRDefault="00300F8A">
      <w:pPr>
        <w:rPr>
          <w:rFonts w:ascii="TH SarabunIT๙" w:hAnsi="TH SarabunIT๙" w:cs="TH SarabunIT๙"/>
        </w:rPr>
      </w:pPr>
    </w:p>
    <w:p w14:paraId="7786553C" w14:textId="77777777" w:rsidR="00300F8A" w:rsidRDefault="00300F8A">
      <w:pPr>
        <w:rPr>
          <w:rFonts w:ascii="TH SarabunIT๙" w:hAnsi="TH SarabunIT๙" w:cs="TH SarabunIT๙"/>
        </w:rPr>
      </w:pPr>
    </w:p>
    <w:p w14:paraId="7780DB8D" w14:textId="77777777" w:rsidR="00300F8A" w:rsidRDefault="00A43C55">
      <w:pPr>
        <w:tabs>
          <w:tab w:val="left" w:pos="699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25739AB3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5F027CD9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7D7C7708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2AEF64D2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3CFB89F5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18E8424A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2143D2E6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41FE7601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5A01E3E5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1590B8BD" w14:textId="77777777" w:rsidR="00300F8A" w:rsidRDefault="00300F8A">
      <w:pPr>
        <w:tabs>
          <w:tab w:val="left" w:pos="6990"/>
        </w:tabs>
        <w:rPr>
          <w:rFonts w:ascii="TH SarabunIT๙" w:hAnsi="TH SarabunIT๙" w:cs="TH SarabunIT๙"/>
        </w:rPr>
      </w:pPr>
    </w:p>
    <w:p w14:paraId="6C0BD764" w14:textId="77777777" w:rsidR="00300F8A" w:rsidRDefault="00300F8A">
      <w:pPr>
        <w:ind w:firstLine="1418"/>
        <w:jc w:val="center"/>
        <w:rPr>
          <w:rFonts w:ascii="TH SarabunIT๙" w:hAnsi="TH SarabunIT๙" w:cs="TH SarabunIT๙"/>
        </w:rPr>
      </w:pPr>
    </w:p>
    <w:sectPr w:rsidR="00300F8A">
      <w:headerReference w:type="even" r:id="rId9"/>
      <w:pgSz w:w="11907" w:h="16834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E10C" w14:textId="77777777" w:rsidR="00A43C55" w:rsidRDefault="00A43C55">
      <w:r>
        <w:separator/>
      </w:r>
    </w:p>
  </w:endnote>
  <w:endnote w:type="continuationSeparator" w:id="0">
    <w:p w14:paraId="348DAE53" w14:textId="77777777" w:rsidR="00A43C55" w:rsidRDefault="00A4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8148" w14:textId="77777777" w:rsidR="00A43C55" w:rsidRDefault="00A43C55">
      <w:r>
        <w:separator/>
      </w:r>
    </w:p>
  </w:footnote>
  <w:footnote w:type="continuationSeparator" w:id="0">
    <w:p w14:paraId="5B230187" w14:textId="77777777" w:rsidR="00A43C55" w:rsidRDefault="00A43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B51" w14:textId="77777777" w:rsidR="00300F8A" w:rsidRDefault="00A43C55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0DF10239" w14:textId="77777777" w:rsidR="00300F8A" w:rsidRDefault="00300F8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B5"/>
    <w:rsid w:val="00002A21"/>
    <w:rsid w:val="00004D71"/>
    <w:rsid w:val="00007F73"/>
    <w:rsid w:val="00015663"/>
    <w:rsid w:val="000174DE"/>
    <w:rsid w:val="000218D2"/>
    <w:rsid w:val="00022463"/>
    <w:rsid w:val="00034201"/>
    <w:rsid w:val="00055294"/>
    <w:rsid w:val="00056100"/>
    <w:rsid w:val="000658E7"/>
    <w:rsid w:val="00066366"/>
    <w:rsid w:val="0007630F"/>
    <w:rsid w:val="00077F7A"/>
    <w:rsid w:val="00081EDD"/>
    <w:rsid w:val="000A104D"/>
    <w:rsid w:val="000A59CE"/>
    <w:rsid w:val="000C38AE"/>
    <w:rsid w:val="000E02B8"/>
    <w:rsid w:val="000E0A20"/>
    <w:rsid w:val="000E6EFC"/>
    <w:rsid w:val="000F0ED1"/>
    <w:rsid w:val="000F43A4"/>
    <w:rsid w:val="000F50B6"/>
    <w:rsid w:val="00107379"/>
    <w:rsid w:val="00107639"/>
    <w:rsid w:val="00111485"/>
    <w:rsid w:val="001145FC"/>
    <w:rsid w:val="001166F5"/>
    <w:rsid w:val="00137BB5"/>
    <w:rsid w:val="001507C4"/>
    <w:rsid w:val="001511BB"/>
    <w:rsid w:val="0015134D"/>
    <w:rsid w:val="001521BE"/>
    <w:rsid w:val="00153F6E"/>
    <w:rsid w:val="00160770"/>
    <w:rsid w:val="00160971"/>
    <w:rsid w:val="0017018A"/>
    <w:rsid w:val="00171BD3"/>
    <w:rsid w:val="0017274D"/>
    <w:rsid w:val="001807A7"/>
    <w:rsid w:val="00186764"/>
    <w:rsid w:val="001A5805"/>
    <w:rsid w:val="001B2849"/>
    <w:rsid w:val="001D3F13"/>
    <w:rsid w:val="001E36A3"/>
    <w:rsid w:val="001E3B4B"/>
    <w:rsid w:val="001E6DFA"/>
    <w:rsid w:val="001F08FB"/>
    <w:rsid w:val="001F4450"/>
    <w:rsid w:val="001F5341"/>
    <w:rsid w:val="001F7248"/>
    <w:rsid w:val="00201490"/>
    <w:rsid w:val="0020722B"/>
    <w:rsid w:val="00225544"/>
    <w:rsid w:val="0023432B"/>
    <w:rsid w:val="00262A2B"/>
    <w:rsid w:val="00284159"/>
    <w:rsid w:val="002C45BC"/>
    <w:rsid w:val="002D3601"/>
    <w:rsid w:val="002D5C38"/>
    <w:rsid w:val="00300F8A"/>
    <w:rsid w:val="00322E01"/>
    <w:rsid w:val="00324A05"/>
    <w:rsid w:val="00327CB1"/>
    <w:rsid w:val="00327CE4"/>
    <w:rsid w:val="00357AAB"/>
    <w:rsid w:val="00365B83"/>
    <w:rsid w:val="0036617C"/>
    <w:rsid w:val="00387DC8"/>
    <w:rsid w:val="003A28A0"/>
    <w:rsid w:val="003B3B66"/>
    <w:rsid w:val="003D12B0"/>
    <w:rsid w:val="003D5E2D"/>
    <w:rsid w:val="003D7579"/>
    <w:rsid w:val="003E457A"/>
    <w:rsid w:val="00402353"/>
    <w:rsid w:val="004215A8"/>
    <w:rsid w:val="00427BC4"/>
    <w:rsid w:val="0046377B"/>
    <w:rsid w:val="00472E1C"/>
    <w:rsid w:val="004774B8"/>
    <w:rsid w:val="00480F3C"/>
    <w:rsid w:val="00487437"/>
    <w:rsid w:val="004A36B5"/>
    <w:rsid w:val="004C122C"/>
    <w:rsid w:val="004C6911"/>
    <w:rsid w:val="004C6B38"/>
    <w:rsid w:val="004D3110"/>
    <w:rsid w:val="004D6FD9"/>
    <w:rsid w:val="004E0B4A"/>
    <w:rsid w:val="004F2BB7"/>
    <w:rsid w:val="004F43B9"/>
    <w:rsid w:val="004F45EF"/>
    <w:rsid w:val="004F4EBF"/>
    <w:rsid w:val="004F77DB"/>
    <w:rsid w:val="00526153"/>
    <w:rsid w:val="00561889"/>
    <w:rsid w:val="005837DB"/>
    <w:rsid w:val="00595DB8"/>
    <w:rsid w:val="005A1FB4"/>
    <w:rsid w:val="005B7B44"/>
    <w:rsid w:val="005E1BFB"/>
    <w:rsid w:val="005E7BB9"/>
    <w:rsid w:val="005F398B"/>
    <w:rsid w:val="005F61D2"/>
    <w:rsid w:val="00604D54"/>
    <w:rsid w:val="00607765"/>
    <w:rsid w:val="00610D33"/>
    <w:rsid w:val="006208EA"/>
    <w:rsid w:val="00624BDE"/>
    <w:rsid w:val="00631AE8"/>
    <w:rsid w:val="0064085E"/>
    <w:rsid w:val="006420DB"/>
    <w:rsid w:val="006507AF"/>
    <w:rsid w:val="00671EE9"/>
    <w:rsid w:val="00673E89"/>
    <w:rsid w:val="00677ED4"/>
    <w:rsid w:val="00681A9B"/>
    <w:rsid w:val="006851EF"/>
    <w:rsid w:val="00686BC7"/>
    <w:rsid w:val="006F2470"/>
    <w:rsid w:val="006F4001"/>
    <w:rsid w:val="006F7DD4"/>
    <w:rsid w:val="007024B3"/>
    <w:rsid w:val="0071005C"/>
    <w:rsid w:val="007114D3"/>
    <w:rsid w:val="00711575"/>
    <w:rsid w:val="00725FA2"/>
    <w:rsid w:val="00730098"/>
    <w:rsid w:val="00742E5D"/>
    <w:rsid w:val="0074331A"/>
    <w:rsid w:val="0075515B"/>
    <w:rsid w:val="00763621"/>
    <w:rsid w:val="007641CF"/>
    <w:rsid w:val="0076439D"/>
    <w:rsid w:val="007712F1"/>
    <w:rsid w:val="007722ED"/>
    <w:rsid w:val="0077393D"/>
    <w:rsid w:val="00780994"/>
    <w:rsid w:val="007842F4"/>
    <w:rsid w:val="00793E01"/>
    <w:rsid w:val="00797457"/>
    <w:rsid w:val="007A044F"/>
    <w:rsid w:val="007A5C34"/>
    <w:rsid w:val="007B4992"/>
    <w:rsid w:val="007D29EA"/>
    <w:rsid w:val="007D466F"/>
    <w:rsid w:val="00802B78"/>
    <w:rsid w:val="0080375E"/>
    <w:rsid w:val="008164FC"/>
    <w:rsid w:val="00816A57"/>
    <w:rsid w:val="00824405"/>
    <w:rsid w:val="00824AD5"/>
    <w:rsid w:val="00853EC6"/>
    <w:rsid w:val="00857DCB"/>
    <w:rsid w:val="0086703F"/>
    <w:rsid w:val="008704F1"/>
    <w:rsid w:val="00877004"/>
    <w:rsid w:val="00884A62"/>
    <w:rsid w:val="00891877"/>
    <w:rsid w:val="008A2872"/>
    <w:rsid w:val="008B46E2"/>
    <w:rsid w:val="008D0F0A"/>
    <w:rsid w:val="008D74DA"/>
    <w:rsid w:val="008E04BF"/>
    <w:rsid w:val="008E3067"/>
    <w:rsid w:val="008E3F4E"/>
    <w:rsid w:val="008F3627"/>
    <w:rsid w:val="008F3F1C"/>
    <w:rsid w:val="00901FFB"/>
    <w:rsid w:val="009404A8"/>
    <w:rsid w:val="00981CA1"/>
    <w:rsid w:val="00983F6A"/>
    <w:rsid w:val="009857CC"/>
    <w:rsid w:val="00995E35"/>
    <w:rsid w:val="009A0388"/>
    <w:rsid w:val="009A3C67"/>
    <w:rsid w:val="009B5BC4"/>
    <w:rsid w:val="009B7390"/>
    <w:rsid w:val="009C14FC"/>
    <w:rsid w:val="009C25FC"/>
    <w:rsid w:val="009C441B"/>
    <w:rsid w:val="009C68A5"/>
    <w:rsid w:val="009E0257"/>
    <w:rsid w:val="009F22C8"/>
    <w:rsid w:val="00A12C49"/>
    <w:rsid w:val="00A13CEF"/>
    <w:rsid w:val="00A153EA"/>
    <w:rsid w:val="00A17247"/>
    <w:rsid w:val="00A31753"/>
    <w:rsid w:val="00A33CD4"/>
    <w:rsid w:val="00A42F90"/>
    <w:rsid w:val="00A43C55"/>
    <w:rsid w:val="00A546D6"/>
    <w:rsid w:val="00A64321"/>
    <w:rsid w:val="00A67F1D"/>
    <w:rsid w:val="00A75117"/>
    <w:rsid w:val="00A8602A"/>
    <w:rsid w:val="00A914E3"/>
    <w:rsid w:val="00AA25EE"/>
    <w:rsid w:val="00AA6678"/>
    <w:rsid w:val="00AD083B"/>
    <w:rsid w:val="00AD702A"/>
    <w:rsid w:val="00AD7408"/>
    <w:rsid w:val="00AE1009"/>
    <w:rsid w:val="00AE3236"/>
    <w:rsid w:val="00AE3810"/>
    <w:rsid w:val="00AF6108"/>
    <w:rsid w:val="00AF75FF"/>
    <w:rsid w:val="00AF7B5D"/>
    <w:rsid w:val="00B107DB"/>
    <w:rsid w:val="00B120AF"/>
    <w:rsid w:val="00B1294A"/>
    <w:rsid w:val="00B1515D"/>
    <w:rsid w:val="00B20E87"/>
    <w:rsid w:val="00B32E28"/>
    <w:rsid w:val="00B4742E"/>
    <w:rsid w:val="00B64150"/>
    <w:rsid w:val="00B73D68"/>
    <w:rsid w:val="00B73F85"/>
    <w:rsid w:val="00B74711"/>
    <w:rsid w:val="00B807A3"/>
    <w:rsid w:val="00B8302F"/>
    <w:rsid w:val="00B83D63"/>
    <w:rsid w:val="00BA0D9C"/>
    <w:rsid w:val="00BA2FDA"/>
    <w:rsid w:val="00BA30B5"/>
    <w:rsid w:val="00BC5479"/>
    <w:rsid w:val="00BC6A70"/>
    <w:rsid w:val="00BE0AFA"/>
    <w:rsid w:val="00BE25F0"/>
    <w:rsid w:val="00BF01BD"/>
    <w:rsid w:val="00BF6415"/>
    <w:rsid w:val="00C0044D"/>
    <w:rsid w:val="00C10A6A"/>
    <w:rsid w:val="00C135DC"/>
    <w:rsid w:val="00C13F64"/>
    <w:rsid w:val="00C14E8A"/>
    <w:rsid w:val="00C55E27"/>
    <w:rsid w:val="00C65FAC"/>
    <w:rsid w:val="00C72087"/>
    <w:rsid w:val="00C84C51"/>
    <w:rsid w:val="00C94254"/>
    <w:rsid w:val="00C97E19"/>
    <w:rsid w:val="00CB1C49"/>
    <w:rsid w:val="00CD1832"/>
    <w:rsid w:val="00CD282D"/>
    <w:rsid w:val="00CF010E"/>
    <w:rsid w:val="00CF1BCA"/>
    <w:rsid w:val="00D0104C"/>
    <w:rsid w:val="00D0423F"/>
    <w:rsid w:val="00D04717"/>
    <w:rsid w:val="00D06744"/>
    <w:rsid w:val="00D10747"/>
    <w:rsid w:val="00D14947"/>
    <w:rsid w:val="00D17CFB"/>
    <w:rsid w:val="00D21276"/>
    <w:rsid w:val="00D30D15"/>
    <w:rsid w:val="00D31C75"/>
    <w:rsid w:val="00D338DA"/>
    <w:rsid w:val="00D33C0B"/>
    <w:rsid w:val="00D376F0"/>
    <w:rsid w:val="00D377AB"/>
    <w:rsid w:val="00D40C6D"/>
    <w:rsid w:val="00D600B7"/>
    <w:rsid w:val="00D64841"/>
    <w:rsid w:val="00D72744"/>
    <w:rsid w:val="00D75088"/>
    <w:rsid w:val="00D75C94"/>
    <w:rsid w:val="00D76E25"/>
    <w:rsid w:val="00D90F4A"/>
    <w:rsid w:val="00D92855"/>
    <w:rsid w:val="00DC0B97"/>
    <w:rsid w:val="00DE2420"/>
    <w:rsid w:val="00DF08EF"/>
    <w:rsid w:val="00DF22D9"/>
    <w:rsid w:val="00E278AE"/>
    <w:rsid w:val="00E3176A"/>
    <w:rsid w:val="00E4103C"/>
    <w:rsid w:val="00E42A79"/>
    <w:rsid w:val="00E42D9C"/>
    <w:rsid w:val="00E640D6"/>
    <w:rsid w:val="00E77093"/>
    <w:rsid w:val="00E9260E"/>
    <w:rsid w:val="00E950D8"/>
    <w:rsid w:val="00EA166C"/>
    <w:rsid w:val="00EA6D36"/>
    <w:rsid w:val="00ED1A16"/>
    <w:rsid w:val="00ED4AC0"/>
    <w:rsid w:val="00ED6B59"/>
    <w:rsid w:val="00EE08E6"/>
    <w:rsid w:val="00EE45AC"/>
    <w:rsid w:val="00F1291B"/>
    <w:rsid w:val="00F12AB8"/>
    <w:rsid w:val="00F1704B"/>
    <w:rsid w:val="00F1741B"/>
    <w:rsid w:val="00F225B4"/>
    <w:rsid w:val="00F2438B"/>
    <w:rsid w:val="00F70E65"/>
    <w:rsid w:val="00F74CD1"/>
    <w:rsid w:val="00F75320"/>
    <w:rsid w:val="00F75A19"/>
    <w:rsid w:val="00F80E8E"/>
    <w:rsid w:val="00F850C0"/>
    <w:rsid w:val="00FB037A"/>
    <w:rsid w:val="00FC05F0"/>
    <w:rsid w:val="00FE0E4F"/>
    <w:rsid w:val="00FE1920"/>
    <w:rsid w:val="00FE5FC7"/>
    <w:rsid w:val="205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B0CD26"/>
  <w15:docId w15:val="{A7BFDA0E-7BEA-4CBC-9ADB-072106C0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paragraph" w:styleId="20">
    <w:name w:val="Body Text 2"/>
    <w:basedOn w:val="a"/>
    <w:pPr>
      <w:spacing w:after="120" w:line="480" w:lineRule="auto"/>
    </w:pPr>
    <w:rPr>
      <w:rFonts w:ascii="Cordia New" w:eastAsia="Cordia New" w:hAnsi="Cordia New" w:cs="Cordia New"/>
      <w:sz w:val="28"/>
    </w:rPr>
  </w:style>
  <w:style w:type="paragraph" w:styleId="a4">
    <w:name w:val="Body Text Indent"/>
    <w:basedOn w:val="a"/>
    <w:pPr>
      <w:ind w:firstLine="1418"/>
    </w:pPr>
  </w:style>
  <w:style w:type="paragraph" w:styleId="21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character" w:styleId="a5">
    <w:name w:val="FollowedHyperlink"/>
    <w:basedOn w:val="a0"/>
    <w:rPr>
      <w:color w:val="800080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8">
    <w:name w:val="Hyperlink"/>
    <w:basedOn w:val="a0"/>
    <w:rPr>
      <w:color w:val="0000FF"/>
      <w:u w:val="single"/>
      <w:lang w:bidi="th-TH"/>
    </w:rPr>
  </w:style>
  <w:style w:type="character" w:styleId="a9">
    <w:name w:val="page number"/>
    <w:basedOn w:val="a0"/>
  </w:style>
  <w:style w:type="character" w:styleId="aa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07\Downloads\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</Template>
  <TotalTime>622</TotalTime>
  <Pages>4</Pages>
  <Words>613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admin07</dc:creator>
  <cp:lastModifiedBy>thitiphan.yok@gmail.com</cp:lastModifiedBy>
  <cp:revision>115</cp:revision>
  <cp:lastPrinted>2025-04-23T04:34:00Z</cp:lastPrinted>
  <dcterms:created xsi:type="dcterms:W3CDTF">2020-03-03T04:53:00Z</dcterms:created>
  <dcterms:modified xsi:type="dcterms:W3CDTF">2026-06-28T06:53:00Z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D5FB8AE2437649499C39E0468E519BD1_12</vt:lpwstr>
  </property>
</Properties>
</file>