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D1834" w14:textId="77777777" w:rsidR="009F5A3F" w:rsidRDefault="009F5A3F">
      <w:pPr>
        <w:ind w:firstLine="1418"/>
        <w:jc w:val="center"/>
        <w:rPr>
          <w:rFonts w:ascii="TH SarabunIT๙" w:hAnsi="TH SarabunIT๙" w:cs="TH SarabunIT๙"/>
          <w:cs/>
        </w:rPr>
      </w:pPr>
    </w:p>
    <w:p w14:paraId="2C567229" w14:textId="77777777" w:rsidR="009F5A3F" w:rsidRDefault="00B6423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1" locked="0" layoutInCell="1" allowOverlap="1" wp14:anchorId="3A2BB8FD" wp14:editId="3A649BE6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665EB2" w14:textId="77777777" w:rsidR="009F5A3F" w:rsidRDefault="00B64236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714B974C" w14:textId="77777777" w:rsidR="009F5A3F" w:rsidRDefault="00B64236">
      <w:pPr>
        <w:spacing w:before="1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cs/>
          <w:lang w:val="th-TH"/>
        </w:rPr>
        <w:t>รื่อง ประกาศผู้ชนะการเสนอราคาจัดซื้อน้ำมันเชื้อเพลิง เพื่อใช้ในภารกิจป้องกันปราบปรามอาชญากรรม</w:t>
      </w:r>
    </w:p>
    <w:p w14:paraId="7BF82722" w14:textId="77777777" w:rsidR="009F5A3F" w:rsidRDefault="00B6423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โดยวิธีเฉพาะเจาะจง</w:t>
      </w:r>
    </w:p>
    <w:p w14:paraId="7A022C2C" w14:textId="77777777" w:rsidR="009F5A3F" w:rsidRDefault="00B6423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406598AF" w14:textId="77777777" w:rsidR="009F5A3F" w:rsidRDefault="00B64236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ตามที่สถานีตำรวจภูธรแม่ท้อ ได้ดำเนินการจัดซื้อน้ำมันเชื้อเพลิง เพื่อใช้ในภารกิจป้องกันปราบปรามอาชญากรรมและจับกุมผู้กระทำผิดกฎหมาย โดยวิธีเฉพาะเจาะจง นั้น</w:t>
      </w:r>
    </w:p>
    <w:p w14:paraId="149F3F6D" w14:textId="7A42F516" w:rsidR="009F5A3F" w:rsidRDefault="00B64236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  <w:lang w:val="th-TH"/>
        </w:rPr>
        <w:t xml:space="preserve">ในการนี้ สถานีตำรวจภูธรแม่ท้อ ได้จัดซื้อน้ำมันเชื้อเพลิง ประจำเดือน มกราคม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ห้วงวันที่ </w:t>
      </w:r>
      <w:r>
        <w:rPr>
          <w:rFonts w:ascii="TH SarabunIT๙" w:hAnsi="TH SarabunIT๙" w:cs="TH SarabunIT๙" w:hint="cs"/>
          <w:cs/>
        </w:rPr>
        <w:t xml:space="preserve">15 </w:t>
      </w:r>
      <w:r>
        <w:rPr>
          <w:rFonts w:ascii="TH SarabunIT๙" w:hAnsi="TH SarabunIT๙" w:cs="TH SarabunIT๙" w:hint="cs"/>
          <w:cs/>
          <w:lang w:val="th-TH"/>
        </w:rPr>
        <w:t xml:space="preserve">มกราคม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14 </w:t>
      </w:r>
      <w:r>
        <w:rPr>
          <w:rFonts w:ascii="TH SarabunIT๙" w:hAnsi="TH SarabunIT๙" w:cs="TH SarabunIT๙" w:hint="cs"/>
          <w:cs/>
          <w:lang w:val="th-TH"/>
        </w:rPr>
        <w:t xml:space="preserve">กุมภาพันธ์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73</w:t>
      </w:r>
      <w:r>
        <w:rPr>
          <w:rFonts w:ascii="TH SarabunIT๙" w:hAnsi="TH SarabunIT๙" w:cs="TH SarabunIT๙"/>
        </w:rPr>
        <w:t xml:space="preserve">,780.60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เจ็ดหมื่นสามพันเจ็ดร้อยแปดสิบบาท</w:t>
      </w:r>
      <w:r>
        <w:rPr>
          <w:rFonts w:ascii="TH SarabunIT๙" w:hAnsi="TH SarabunIT๙" w:cs="TH SarabunIT๙" w:hint="cs"/>
          <w:cs/>
        </w:rPr>
        <w:t xml:space="preserve">หกสิบสตางค์)  </w:t>
      </w:r>
      <w:r>
        <w:rPr>
          <w:rFonts w:ascii="TH SarabunIT๙" w:hAnsi="TH SarabunIT๙" w:cs="TH SarabunIT๙" w:hint="cs"/>
          <w:cs/>
          <w:lang w:val="th-TH"/>
        </w:rPr>
        <w:t xml:space="preserve">ผู้ได้รับการคัดเลือกโดยใช้เครดิตน้ำมันจาก บริษัทไฮเวย์ ทรัคพาร์ก แอนด์ </w:t>
      </w:r>
      <w:r>
        <w:rPr>
          <w:rFonts w:ascii="TH SarabunIT๙" w:hAnsi="TH SarabunIT๙" w:cs="TH SarabunIT๙" w:hint="cs"/>
          <w:spacing w:val="-4"/>
          <w:cs/>
          <w:lang w:val="th-TH"/>
        </w:rPr>
        <w:t>เซอร์วิส จำกัด โดยนายวสินธุ์  ครรชิตศิริกุล รวมค่าภาษีมูลค่าเพิ่ม ค่าสินค้า</w:t>
      </w:r>
      <w:r>
        <w:rPr>
          <w:rFonts w:ascii="TH SarabunIT๙" w:hAnsi="TH SarabunIT๙" w:cs="TH SarabunIT๙" w:hint="cs"/>
          <w:spacing w:val="-4"/>
          <w:cs/>
        </w:rPr>
        <w:t>/</w:t>
      </w:r>
      <w:r>
        <w:rPr>
          <w:rFonts w:ascii="TH SarabunIT๙" w:hAnsi="TH SarabunIT๙" w:cs="TH SarabunIT๙" w:hint="cs"/>
          <w:spacing w:val="-4"/>
          <w:cs/>
          <w:lang w:val="th-TH"/>
        </w:rPr>
        <w:t xml:space="preserve">บริการ ค่าภาษีอื่น </w:t>
      </w:r>
      <w:r>
        <w:rPr>
          <w:rFonts w:ascii="TH SarabunIT๙" w:hAnsi="TH SarabunIT๙" w:cs="TH SarabunIT๙" w:hint="cs"/>
          <w:cs/>
          <w:lang w:val="th-TH"/>
        </w:rPr>
        <w:t>ค่าขนส่ง ค่าจดทะเบียนและค่าใช้จ่ายอื่นๆทั้งปวง</w:t>
      </w:r>
    </w:p>
    <w:p w14:paraId="3C5107DF" w14:textId="72ADA6C7" w:rsidR="009F5A3F" w:rsidRDefault="00B64236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15  </w:t>
      </w:r>
      <w:r>
        <w:rPr>
          <w:rFonts w:ascii="TH SarabunIT๙" w:hAnsi="TH SarabunIT๙" w:cs="TH SarabunIT๙" w:hint="cs"/>
          <w:cs/>
          <w:lang w:val="th-TH"/>
        </w:rPr>
        <w:t>มกราคม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.2569</w:t>
      </w:r>
    </w:p>
    <w:p w14:paraId="0BA7D699" w14:textId="77777777" w:rsidR="009F5A3F" w:rsidRDefault="009F5A3F">
      <w:pPr>
        <w:rPr>
          <w:rFonts w:ascii="TH SarabunIT๙" w:hAnsi="TH SarabunIT๙" w:cs="TH SarabunIT๙"/>
        </w:rPr>
      </w:pPr>
    </w:p>
    <w:p w14:paraId="40E0643A" w14:textId="77777777" w:rsidR="009F5A3F" w:rsidRDefault="00B64236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0BDA62A" wp14:editId="469C6A68">
            <wp:simplePos x="0" y="0"/>
            <wp:positionH relativeFrom="column">
              <wp:posOffset>2729865</wp:posOffset>
            </wp:positionH>
            <wp:positionV relativeFrom="paragraph">
              <wp:posOffset>33655</wp:posOffset>
            </wp:positionV>
            <wp:extent cx="1724660" cy="412115"/>
            <wp:effectExtent l="0" t="0" r="0" b="6985"/>
            <wp:wrapNone/>
            <wp:docPr id="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1EB32" w14:textId="77777777" w:rsidR="009F5A3F" w:rsidRDefault="00B64236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5C58CD1B" w14:textId="77777777" w:rsidR="009F5A3F" w:rsidRDefault="00B64236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เจษฎา  ท่าโพธิ์ </w:t>
      </w:r>
      <w:r>
        <w:rPr>
          <w:rFonts w:ascii="TH SarabunIT๙" w:hAnsi="TH SarabunIT๙" w:cs="TH SarabunIT๙"/>
          <w:cs/>
        </w:rPr>
        <w:t>)</w:t>
      </w:r>
    </w:p>
    <w:p w14:paraId="55C16D08" w14:textId="77777777" w:rsidR="009F5A3F" w:rsidRDefault="00B64236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7880BF25" w14:textId="77777777" w:rsidR="009F5A3F" w:rsidRDefault="009F5A3F">
      <w:pPr>
        <w:rPr>
          <w:rFonts w:ascii="TH SarabunIT๙" w:hAnsi="TH SarabunIT๙" w:cs="TH SarabunIT๙"/>
        </w:rPr>
      </w:pPr>
    </w:p>
    <w:p w14:paraId="7E31D637" w14:textId="77777777" w:rsidR="009F5A3F" w:rsidRDefault="009F5A3F">
      <w:pPr>
        <w:rPr>
          <w:rFonts w:ascii="TH SarabunIT๙" w:hAnsi="TH SarabunIT๙" w:cs="TH SarabunIT๙"/>
        </w:rPr>
      </w:pPr>
    </w:p>
    <w:p w14:paraId="58F3EBD9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20ABC504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78B1F47B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5DFCFE34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4DB103E8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1AEFAE28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77F8E3F5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224E2D62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2C2FDA5A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42D868B1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03351869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26F619E9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4A4CC81A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7EA570B9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2BE25CE6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00947048" w14:textId="77777777" w:rsidR="009F5A3F" w:rsidRDefault="00B6423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4A6F7E4" wp14:editId="2480D40D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1785368892" name="Picture 1785368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68892" name="Picture 178536889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A4399F" w14:textId="77777777" w:rsidR="009F5A3F" w:rsidRDefault="00B64236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0C435CD6" w14:textId="77777777" w:rsidR="009F5A3F" w:rsidRDefault="00B64236">
      <w:pPr>
        <w:spacing w:before="120"/>
        <w:jc w:val="center"/>
        <w:rPr>
          <w:rFonts w:ascii="TH SarabunIT๙" w:hAnsi="TH SarabunIT๙" w:cs="TH SarabunIT๙"/>
          <w:b/>
          <w:bCs/>
          <w:spacing w:val="-6"/>
        </w:rPr>
      </w:pPr>
      <w:r>
        <w:rPr>
          <w:rFonts w:ascii="TH SarabunIT๙" w:hAnsi="TH SarabunIT๙" w:cs="TH SarabunIT๙"/>
          <w:b/>
          <w:bCs/>
          <w:spacing w:val="-6"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spacing w:val="-6"/>
          <w:cs/>
          <w:lang w:val="th-TH"/>
        </w:rPr>
        <w:t>รื่อง ประกาศผู้ชนะการเสนอราคาจัดจ้างเหมาบริการทำความสะอาดอาคารสำนักงานสถานีตำรวจภูธรแม่ท้อ</w:t>
      </w:r>
    </w:p>
    <w:p w14:paraId="0F4D350B" w14:textId="77777777" w:rsidR="009F5A3F" w:rsidRDefault="00B6423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1FF89C6C" w14:textId="77777777" w:rsidR="009F5A3F" w:rsidRDefault="00B64236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ตามที่สถานีตำรวจภูธรแม่ท้อ ได้ดำเนินการจัดจ้างเหมาทำความสะอาดอาคารสำนักงาน สถานีตำรวจภูธรแม่ท้อ เพื่อให้ที่ทำการและบริเวณโดยรอบสถานีตำรวจภูธรแม่ท้อ สะอาดเรียบร้อยพร้อมให้บริการประชาชน โดยวิธีเฉพาะเจาะจง นั้น</w:t>
      </w:r>
    </w:p>
    <w:p w14:paraId="1F95A245" w14:textId="21CC9089" w:rsidR="009F5A3F" w:rsidRDefault="00B64236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  <w:lang w:val="th-TH"/>
        </w:rPr>
        <w:t xml:space="preserve">ในการนี้ สถานีตำรวจภูธรแม่ท้อ ได้จัดจ้างเหมาบริการทำความสะอาดอาคารสำนักงาน     สถานีตำรวจภูธรแม่ท้อ ประจำเดือน มกราคม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/>
        </w:rPr>
        <w:t>,</w:t>
      </w:r>
      <w:r>
        <w:rPr>
          <w:rFonts w:ascii="TH SarabunIT๙" w:hAnsi="TH SarabunIT๙" w:cs="TH SarabunIT๙" w:hint="cs"/>
          <w:cs/>
        </w:rPr>
        <w:t xml:space="preserve">000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แปดพันบาทถ้วน</w:t>
      </w:r>
      <w:r>
        <w:rPr>
          <w:rFonts w:ascii="TH SarabunIT๙" w:hAnsi="TH SarabunIT๙" w:cs="TH SarabunIT๙" w:hint="cs"/>
          <w:cs/>
        </w:rPr>
        <w:t xml:space="preserve">)  </w:t>
      </w:r>
      <w:r>
        <w:rPr>
          <w:rFonts w:ascii="TH SarabunIT๙" w:hAnsi="TH SarabunIT๙" w:cs="TH SarabunIT๙" w:hint="cs"/>
          <w:cs/>
          <w:lang w:val="th-TH"/>
        </w:rPr>
        <w:t>ผู้ได้รับการคัดเลือกโดยวิธีเฉพาะเจาะจง โดยนางทิวา  กรศรี รวมค่าภาษีมูลค่าเพิ่ม ค่าสินค้า</w:t>
      </w:r>
      <w:r>
        <w:rPr>
          <w:rFonts w:ascii="TH SarabunIT๙" w:hAnsi="TH SarabunIT๙" w:cs="TH SarabunIT๙" w:hint="cs"/>
          <w:cs/>
        </w:rPr>
        <w:t>/</w:t>
      </w:r>
      <w:r>
        <w:rPr>
          <w:rFonts w:ascii="TH SarabunIT๙" w:hAnsi="TH SarabunIT๙" w:cs="TH SarabunIT๙" w:hint="cs"/>
          <w:cs/>
          <w:lang w:val="th-TH"/>
        </w:rPr>
        <w:t>บริการ ค่าภาษีอื่น     ค่าขนส่ง ค่าจดทะเบียนและค่าใช้จ่ายอื่นๆทั้งปวง</w:t>
      </w:r>
    </w:p>
    <w:p w14:paraId="4A7EEC09" w14:textId="698F0B3D" w:rsidR="009F5A3F" w:rsidRDefault="00B64236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>
        <w:rPr>
          <w:rFonts w:ascii="TH SarabunIT๙" w:hAnsi="TH SarabunIT๙" w:cs="TH SarabunIT๙" w:hint="cs"/>
          <w:cs/>
          <w:lang w:val="th-TH"/>
        </w:rPr>
        <w:t>มกราคม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.2569</w:t>
      </w:r>
    </w:p>
    <w:p w14:paraId="0231ED3D" w14:textId="77777777" w:rsidR="009F5A3F" w:rsidRDefault="009F5A3F">
      <w:pPr>
        <w:rPr>
          <w:rFonts w:ascii="TH SarabunIT๙" w:hAnsi="TH SarabunIT๙" w:cs="TH SarabunIT๙"/>
        </w:rPr>
      </w:pPr>
    </w:p>
    <w:p w14:paraId="5066FA14" w14:textId="77777777" w:rsidR="009F5A3F" w:rsidRDefault="00B64236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D53B19D" wp14:editId="0ED1CB66">
            <wp:simplePos x="0" y="0"/>
            <wp:positionH relativeFrom="column">
              <wp:posOffset>2786380</wp:posOffset>
            </wp:positionH>
            <wp:positionV relativeFrom="paragraph">
              <wp:posOffset>5080</wp:posOffset>
            </wp:positionV>
            <wp:extent cx="1778000" cy="436245"/>
            <wp:effectExtent l="0" t="0" r="0" b="1905"/>
            <wp:wrapNone/>
            <wp:docPr id="98755582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55829" name="รูปภาพ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907" cy="438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949E99" w14:textId="77777777" w:rsidR="009F5A3F" w:rsidRDefault="00B64236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75950914" w14:textId="77777777" w:rsidR="009F5A3F" w:rsidRDefault="00B64236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เจษฎา  ท่าโพธิ์ </w:t>
      </w:r>
      <w:r>
        <w:rPr>
          <w:rFonts w:ascii="TH SarabunIT๙" w:hAnsi="TH SarabunIT๙" w:cs="TH SarabunIT๙"/>
          <w:cs/>
        </w:rPr>
        <w:t>)</w:t>
      </w:r>
    </w:p>
    <w:p w14:paraId="718A38A0" w14:textId="77777777" w:rsidR="009F5A3F" w:rsidRDefault="00B64236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5EAB55C6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6E066C50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07761BAC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59104A75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61055473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2485B9D6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39371C76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124BACEB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7C3562DF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271F0B5C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6D03961F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3DA30AF7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32E86831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18F1FE10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16AC729F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70B60A30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12B1B7C5" w14:textId="77777777" w:rsidR="009F5A3F" w:rsidRDefault="009F5A3F">
      <w:pPr>
        <w:rPr>
          <w:rFonts w:ascii="TH SarabunIT๙" w:hAnsi="TH SarabunIT๙" w:cs="TH SarabunIT๙"/>
        </w:rPr>
      </w:pPr>
    </w:p>
    <w:p w14:paraId="46E3BC6F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29C0CD2F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648C5C43" w14:textId="77777777" w:rsidR="009F5A3F" w:rsidRDefault="00B6423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174C92B" wp14:editId="18564A8B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294929593" name="Picture 294929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29593" name="Picture 2949295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BC6E86" w14:textId="77777777" w:rsidR="009F5A3F" w:rsidRDefault="00B64236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12E8F202" w14:textId="77777777" w:rsidR="009F5A3F" w:rsidRDefault="00B64236">
      <w:pPr>
        <w:spacing w:before="120"/>
        <w:jc w:val="center"/>
        <w:rPr>
          <w:rFonts w:ascii="TH SarabunIT๙" w:hAnsi="TH SarabunIT๙" w:cs="TH SarabunIT๙"/>
          <w:b/>
          <w:bCs/>
          <w:spacing w:val="-14"/>
        </w:rPr>
      </w:pPr>
      <w:r>
        <w:rPr>
          <w:rFonts w:ascii="TH SarabunIT๙" w:hAnsi="TH SarabunIT๙" w:cs="TH SarabunIT๙"/>
          <w:b/>
          <w:bCs/>
          <w:spacing w:val="-14"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spacing w:val="-14"/>
          <w:cs/>
          <w:lang w:val="th-TH"/>
        </w:rPr>
        <w:t>รื่อง ประกาศผู้ชนะการเสนอราคาจัดจ้างเหมาบริการทำความสะอาดอาคารบ้านพักเรือนแถวสถานีตำรวจภูธรแม่ท้อ</w:t>
      </w:r>
    </w:p>
    <w:p w14:paraId="0D98FCCA" w14:textId="77777777" w:rsidR="009F5A3F" w:rsidRDefault="00B64236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41267E7D" w14:textId="77777777" w:rsidR="009F5A3F" w:rsidRDefault="00B64236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pacing w:val="-4"/>
          <w:cs/>
          <w:lang w:val="th-TH"/>
        </w:rPr>
        <w:t>ตามที่สถานีตำรวจภูธรแม่ท้อ ได้ดำเนินการจัดจ้างเหมาทำความสะอาดอาคารบ้านพักเรือนแถว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สถานีตำรวจภูธรแม่ท้อ บริเวณโดยรอบบ้านพักส่วนกลางเพื่อให้ความเป็นอยู่ของข้าราชการตำรวจที่อาศัยอาคารบ้านพักเรือนแถวสะอาดเรียบร้อยและมีความปลอดภัย โดยวิธีเฉพาะเจาะจง นั้น</w:t>
      </w:r>
    </w:p>
    <w:p w14:paraId="7CCF6895" w14:textId="6C2EC0FD" w:rsidR="009F5A3F" w:rsidRDefault="00B64236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spacing w:val="-4"/>
          <w:cs/>
          <w:lang w:val="th-TH"/>
        </w:rPr>
        <w:t xml:space="preserve">ในการนี้ สถานีตำรวจภูธรแม่ท้อ ได้จัดจ้างเหมาบริการทำความสะอาดอาคารบ้านพักเรือนแถว </w:t>
      </w:r>
      <w:r>
        <w:rPr>
          <w:rFonts w:ascii="TH SarabunIT๙" w:hAnsi="TH SarabunIT๙" w:cs="TH SarabunIT๙" w:hint="cs"/>
          <w:cs/>
          <w:lang w:val="th-TH"/>
        </w:rPr>
        <w:t xml:space="preserve">สถานีตำรวจภูธรแม่ท้อ ประจำเดือน มกราคม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/>
        </w:rPr>
        <w:t>,</w:t>
      </w:r>
      <w:r>
        <w:rPr>
          <w:rFonts w:ascii="TH SarabunIT๙" w:hAnsi="TH SarabunIT๙" w:cs="TH SarabunIT๙" w:hint="cs"/>
          <w:cs/>
        </w:rPr>
        <w:t xml:space="preserve">000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ห้าพันบาทถ้วน</w:t>
      </w:r>
      <w:r>
        <w:rPr>
          <w:rFonts w:ascii="TH SarabunIT๙" w:hAnsi="TH SarabunIT๙" w:cs="TH SarabunIT๙" w:hint="cs"/>
          <w:cs/>
        </w:rPr>
        <w:t xml:space="preserve">)  </w:t>
      </w:r>
      <w:r>
        <w:rPr>
          <w:rFonts w:ascii="TH SarabunIT๙" w:hAnsi="TH SarabunIT๙" w:cs="TH SarabunIT๙" w:hint="cs"/>
          <w:cs/>
          <w:lang w:val="th-TH"/>
        </w:rPr>
        <w:t>ผู้ได้รับการคัดเลือกโดยวิธีเฉพาะเจาะจง โดยนางทิวา  กรศรี รวมค่าภาษีมูลค่าเพิ่ม ค่าสินค้า</w:t>
      </w:r>
      <w:r>
        <w:rPr>
          <w:rFonts w:ascii="TH SarabunIT๙" w:hAnsi="TH SarabunIT๙" w:cs="TH SarabunIT๙" w:hint="cs"/>
          <w:cs/>
        </w:rPr>
        <w:t>/</w:t>
      </w:r>
      <w:r>
        <w:rPr>
          <w:rFonts w:ascii="TH SarabunIT๙" w:hAnsi="TH SarabunIT๙" w:cs="TH SarabunIT๙" w:hint="cs"/>
          <w:cs/>
          <w:lang w:val="th-TH"/>
        </w:rPr>
        <w:t>บริการ ค่าภาษีอื่น     ค่าขนส่ง ค่าจดทะเบียนและค่าใช้จ่ายอื่นๆทั้งปวง</w:t>
      </w:r>
    </w:p>
    <w:p w14:paraId="3BEC20E7" w14:textId="4033E71C" w:rsidR="009F5A3F" w:rsidRDefault="00B64236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>
        <w:rPr>
          <w:rFonts w:ascii="TH SarabunIT๙" w:hAnsi="TH SarabunIT๙" w:cs="TH SarabunIT๙" w:hint="cs"/>
          <w:cs/>
          <w:lang w:val="th-TH"/>
        </w:rPr>
        <w:t>มกราคม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.2569</w:t>
      </w:r>
    </w:p>
    <w:p w14:paraId="6CB712A9" w14:textId="77777777" w:rsidR="009F5A3F" w:rsidRDefault="00B64236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1767AC2" wp14:editId="79502A28">
            <wp:simplePos x="0" y="0"/>
            <wp:positionH relativeFrom="column">
              <wp:posOffset>2778125</wp:posOffset>
            </wp:positionH>
            <wp:positionV relativeFrom="paragraph">
              <wp:posOffset>233045</wp:posOffset>
            </wp:positionV>
            <wp:extent cx="1656080" cy="406400"/>
            <wp:effectExtent l="0" t="0" r="0" b="0"/>
            <wp:wrapNone/>
            <wp:docPr id="114709855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098555" name="รูปภาพ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53C7F1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172A4DC8" w14:textId="77777777" w:rsidR="009F5A3F" w:rsidRDefault="00B64236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4CF6B458" w14:textId="77777777" w:rsidR="009F5A3F" w:rsidRDefault="00B64236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เจษฎา  ท่าโพธิ์ </w:t>
      </w:r>
      <w:r>
        <w:rPr>
          <w:rFonts w:ascii="TH SarabunIT๙" w:hAnsi="TH SarabunIT๙" w:cs="TH SarabunIT๙"/>
          <w:cs/>
        </w:rPr>
        <w:t>)</w:t>
      </w:r>
    </w:p>
    <w:p w14:paraId="2F7160C6" w14:textId="77777777" w:rsidR="009F5A3F" w:rsidRDefault="00B64236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2B9A4660" w14:textId="77777777" w:rsidR="009F5A3F" w:rsidRDefault="009F5A3F">
      <w:pPr>
        <w:ind w:firstLine="1418"/>
        <w:jc w:val="center"/>
        <w:rPr>
          <w:rFonts w:ascii="TH SarabunIT๙" w:hAnsi="TH SarabunIT๙" w:cs="TH SarabunIT๙"/>
        </w:rPr>
      </w:pPr>
    </w:p>
    <w:p w14:paraId="588A9E6D" w14:textId="77777777" w:rsidR="009F5A3F" w:rsidRDefault="009F5A3F">
      <w:pPr>
        <w:rPr>
          <w:rFonts w:ascii="TH SarabunIT๙" w:hAnsi="TH SarabunIT๙" w:cs="TH SarabunIT๙"/>
        </w:rPr>
      </w:pPr>
    </w:p>
    <w:p w14:paraId="58EC955C" w14:textId="77777777" w:rsidR="009F5A3F" w:rsidRDefault="009F5A3F">
      <w:pPr>
        <w:rPr>
          <w:rFonts w:ascii="TH SarabunIT๙" w:hAnsi="TH SarabunIT๙" w:cs="TH SarabunIT๙"/>
        </w:rPr>
      </w:pPr>
    </w:p>
    <w:p w14:paraId="072ADB7E" w14:textId="77777777" w:rsidR="009F5A3F" w:rsidRDefault="009F5A3F">
      <w:pPr>
        <w:rPr>
          <w:rFonts w:ascii="TH SarabunIT๙" w:hAnsi="TH SarabunIT๙" w:cs="TH SarabunIT๙"/>
        </w:rPr>
      </w:pPr>
    </w:p>
    <w:p w14:paraId="123327EC" w14:textId="77777777" w:rsidR="009F5A3F" w:rsidRDefault="009F5A3F">
      <w:pPr>
        <w:rPr>
          <w:rFonts w:ascii="TH SarabunIT๙" w:hAnsi="TH SarabunIT๙" w:cs="TH SarabunIT๙"/>
        </w:rPr>
      </w:pPr>
    </w:p>
    <w:p w14:paraId="4F8F5696" w14:textId="77777777" w:rsidR="009F5A3F" w:rsidRDefault="009F5A3F">
      <w:pPr>
        <w:rPr>
          <w:rFonts w:ascii="TH SarabunIT๙" w:hAnsi="TH SarabunIT๙" w:cs="TH SarabunIT๙"/>
        </w:rPr>
      </w:pPr>
    </w:p>
    <w:p w14:paraId="48F987C4" w14:textId="77777777" w:rsidR="009F5A3F" w:rsidRDefault="00B64236">
      <w:pPr>
        <w:tabs>
          <w:tab w:val="left" w:pos="699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27DA4ACA" w14:textId="77777777" w:rsidR="009F5A3F" w:rsidRDefault="009F5A3F">
      <w:pPr>
        <w:tabs>
          <w:tab w:val="left" w:pos="6990"/>
        </w:tabs>
        <w:rPr>
          <w:rFonts w:ascii="TH SarabunIT๙" w:hAnsi="TH SarabunIT๙" w:cs="TH SarabunIT๙"/>
        </w:rPr>
      </w:pPr>
    </w:p>
    <w:p w14:paraId="7C73E006" w14:textId="77777777" w:rsidR="009F5A3F" w:rsidRDefault="009F5A3F">
      <w:pPr>
        <w:tabs>
          <w:tab w:val="left" w:pos="6990"/>
        </w:tabs>
        <w:rPr>
          <w:rFonts w:ascii="TH SarabunIT๙" w:hAnsi="TH SarabunIT๙" w:cs="TH SarabunIT๙"/>
        </w:rPr>
      </w:pPr>
    </w:p>
    <w:p w14:paraId="046652AD" w14:textId="77777777" w:rsidR="009F5A3F" w:rsidRDefault="009F5A3F">
      <w:pPr>
        <w:tabs>
          <w:tab w:val="left" w:pos="6990"/>
        </w:tabs>
        <w:rPr>
          <w:rFonts w:ascii="TH SarabunIT๙" w:hAnsi="TH SarabunIT๙" w:cs="TH SarabunIT๙"/>
        </w:rPr>
      </w:pPr>
    </w:p>
    <w:p w14:paraId="647E5A23" w14:textId="77777777" w:rsidR="009F5A3F" w:rsidRDefault="009F5A3F">
      <w:pPr>
        <w:tabs>
          <w:tab w:val="left" w:pos="6990"/>
        </w:tabs>
        <w:rPr>
          <w:rFonts w:ascii="TH SarabunIT๙" w:hAnsi="TH SarabunIT๙" w:cs="TH SarabunIT๙"/>
        </w:rPr>
      </w:pPr>
    </w:p>
    <w:p w14:paraId="5E54DFC2" w14:textId="77777777" w:rsidR="009F5A3F" w:rsidRDefault="009F5A3F">
      <w:pPr>
        <w:tabs>
          <w:tab w:val="left" w:pos="6990"/>
        </w:tabs>
        <w:rPr>
          <w:rFonts w:ascii="TH SarabunIT๙" w:hAnsi="TH SarabunIT๙" w:cs="TH SarabunIT๙"/>
        </w:rPr>
      </w:pPr>
    </w:p>
    <w:p w14:paraId="7918F6A8" w14:textId="77777777" w:rsidR="009F5A3F" w:rsidRDefault="009F5A3F">
      <w:pPr>
        <w:tabs>
          <w:tab w:val="left" w:pos="6990"/>
        </w:tabs>
        <w:rPr>
          <w:rFonts w:ascii="TH SarabunIT๙" w:hAnsi="TH SarabunIT๙" w:cs="TH SarabunIT๙"/>
        </w:rPr>
      </w:pPr>
    </w:p>
    <w:p w14:paraId="4DBB7B6C" w14:textId="77777777" w:rsidR="009F5A3F" w:rsidRDefault="009F5A3F">
      <w:pPr>
        <w:tabs>
          <w:tab w:val="left" w:pos="6990"/>
        </w:tabs>
        <w:rPr>
          <w:rFonts w:ascii="TH SarabunIT๙" w:hAnsi="TH SarabunIT๙" w:cs="TH SarabunIT๙"/>
        </w:rPr>
      </w:pPr>
    </w:p>
    <w:p w14:paraId="2C7AC9C2" w14:textId="77777777" w:rsidR="009F5A3F" w:rsidRDefault="009F5A3F">
      <w:pPr>
        <w:tabs>
          <w:tab w:val="left" w:pos="6990"/>
        </w:tabs>
        <w:rPr>
          <w:rFonts w:ascii="TH SarabunIT๙" w:hAnsi="TH SarabunIT๙" w:cs="TH SarabunIT๙"/>
        </w:rPr>
      </w:pPr>
    </w:p>
    <w:p w14:paraId="7D9AE40D" w14:textId="77777777" w:rsidR="009F5A3F" w:rsidRDefault="009F5A3F">
      <w:pPr>
        <w:rPr>
          <w:rFonts w:ascii="TH SarabunIT๙" w:hAnsi="TH SarabunIT๙" w:cs="TH SarabunIT๙"/>
        </w:rPr>
      </w:pPr>
    </w:p>
    <w:sectPr w:rsidR="009F5A3F">
      <w:headerReference w:type="even" r:id="rId10"/>
      <w:pgSz w:w="11907" w:h="16834"/>
      <w:pgMar w:top="2041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2DC20" w14:textId="77777777" w:rsidR="00B64236" w:rsidRDefault="00B64236">
      <w:r>
        <w:separator/>
      </w:r>
    </w:p>
  </w:endnote>
  <w:endnote w:type="continuationSeparator" w:id="0">
    <w:p w14:paraId="2546498F" w14:textId="77777777" w:rsidR="00B64236" w:rsidRDefault="00B6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902F6" w14:textId="77777777" w:rsidR="00B64236" w:rsidRDefault="00B64236">
      <w:r>
        <w:separator/>
      </w:r>
    </w:p>
  </w:footnote>
  <w:footnote w:type="continuationSeparator" w:id="0">
    <w:p w14:paraId="75CDE174" w14:textId="77777777" w:rsidR="00B64236" w:rsidRDefault="00B64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21B26" w14:textId="77777777" w:rsidR="009F5A3F" w:rsidRDefault="00B64236">
    <w:pPr>
      <w:pStyle w:val="a7"/>
      <w:framePr w:wrap="around" w:vAnchor="text" w:hAnchor="margin" w:xAlign="center" w:y="1"/>
      <w:rPr>
        <w:rStyle w:val="a9"/>
      </w:rPr>
    </w:pPr>
    <w:r>
      <w:rPr>
        <w:rStyle w:val="a9"/>
        <w:cs/>
      </w:rPr>
      <w:fldChar w:fldCharType="begin"/>
    </w:r>
    <w:r>
      <w:rPr>
        <w:rStyle w:val="a9"/>
      </w:rPr>
      <w:instrText xml:space="preserve">PAGE  </w:instrText>
    </w:r>
    <w:r>
      <w:rPr>
        <w:rStyle w:val="a9"/>
        <w:cs/>
      </w:rPr>
      <w:fldChar w:fldCharType="end"/>
    </w:r>
  </w:p>
  <w:p w14:paraId="39983F5F" w14:textId="77777777" w:rsidR="009F5A3F" w:rsidRDefault="009F5A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B5"/>
    <w:rsid w:val="00002A21"/>
    <w:rsid w:val="00004D71"/>
    <w:rsid w:val="00007F73"/>
    <w:rsid w:val="00015663"/>
    <w:rsid w:val="000174DE"/>
    <w:rsid w:val="000218D2"/>
    <w:rsid w:val="00022463"/>
    <w:rsid w:val="00034201"/>
    <w:rsid w:val="00055294"/>
    <w:rsid w:val="00056100"/>
    <w:rsid w:val="000658E7"/>
    <w:rsid w:val="00066366"/>
    <w:rsid w:val="0007630F"/>
    <w:rsid w:val="00077F7A"/>
    <w:rsid w:val="00081EDD"/>
    <w:rsid w:val="000A104D"/>
    <w:rsid w:val="000A59CE"/>
    <w:rsid w:val="000C38AE"/>
    <w:rsid w:val="000D64D9"/>
    <w:rsid w:val="000E02B8"/>
    <w:rsid w:val="000E0A20"/>
    <w:rsid w:val="000E6EFC"/>
    <w:rsid w:val="000F0ED1"/>
    <w:rsid w:val="000F43A4"/>
    <w:rsid w:val="000F56CF"/>
    <w:rsid w:val="000F5774"/>
    <w:rsid w:val="001000E5"/>
    <w:rsid w:val="00100A99"/>
    <w:rsid w:val="00107379"/>
    <w:rsid w:val="00107639"/>
    <w:rsid w:val="00111485"/>
    <w:rsid w:val="001145FC"/>
    <w:rsid w:val="00115426"/>
    <w:rsid w:val="00134D44"/>
    <w:rsid w:val="00137BB5"/>
    <w:rsid w:val="001507C4"/>
    <w:rsid w:val="001511BB"/>
    <w:rsid w:val="0015134D"/>
    <w:rsid w:val="001521BE"/>
    <w:rsid w:val="00153F6E"/>
    <w:rsid w:val="00160770"/>
    <w:rsid w:val="00160971"/>
    <w:rsid w:val="0017018A"/>
    <w:rsid w:val="00171BD3"/>
    <w:rsid w:val="0017274D"/>
    <w:rsid w:val="001807A7"/>
    <w:rsid w:val="00186764"/>
    <w:rsid w:val="001A5805"/>
    <w:rsid w:val="001B2849"/>
    <w:rsid w:val="001B4A1E"/>
    <w:rsid w:val="001D3F13"/>
    <w:rsid w:val="001E36A3"/>
    <w:rsid w:val="001E3B4B"/>
    <w:rsid w:val="001E6DFA"/>
    <w:rsid w:val="001F08FB"/>
    <w:rsid w:val="001F2F0A"/>
    <w:rsid w:val="001F4450"/>
    <w:rsid w:val="001F7248"/>
    <w:rsid w:val="00201490"/>
    <w:rsid w:val="0020722B"/>
    <w:rsid w:val="00225544"/>
    <w:rsid w:val="0023432B"/>
    <w:rsid w:val="00262A2B"/>
    <w:rsid w:val="00284159"/>
    <w:rsid w:val="002912B2"/>
    <w:rsid w:val="002C45BC"/>
    <w:rsid w:val="002D3601"/>
    <w:rsid w:val="002D5C38"/>
    <w:rsid w:val="00322E01"/>
    <w:rsid w:val="00323EA4"/>
    <w:rsid w:val="00324A05"/>
    <w:rsid w:val="00327CB1"/>
    <w:rsid w:val="00327CE4"/>
    <w:rsid w:val="00357AAB"/>
    <w:rsid w:val="0036107D"/>
    <w:rsid w:val="00365B83"/>
    <w:rsid w:val="0036617C"/>
    <w:rsid w:val="00387DC8"/>
    <w:rsid w:val="003A1E49"/>
    <w:rsid w:val="003A28A0"/>
    <w:rsid w:val="003B3B66"/>
    <w:rsid w:val="003B5FD2"/>
    <w:rsid w:val="003D5E2D"/>
    <w:rsid w:val="003D7579"/>
    <w:rsid w:val="003E457A"/>
    <w:rsid w:val="00400D03"/>
    <w:rsid w:val="00402353"/>
    <w:rsid w:val="00406F1B"/>
    <w:rsid w:val="004215A8"/>
    <w:rsid w:val="00427BC4"/>
    <w:rsid w:val="0046377B"/>
    <w:rsid w:val="00472E1C"/>
    <w:rsid w:val="004774B8"/>
    <w:rsid w:val="00480F3C"/>
    <w:rsid w:val="00487437"/>
    <w:rsid w:val="004A36B5"/>
    <w:rsid w:val="004C122C"/>
    <w:rsid w:val="004C6911"/>
    <w:rsid w:val="004D3110"/>
    <w:rsid w:val="004D6FD9"/>
    <w:rsid w:val="004D75BF"/>
    <w:rsid w:val="004E0B4A"/>
    <w:rsid w:val="004F2BB7"/>
    <w:rsid w:val="004F45EF"/>
    <w:rsid w:val="004F4EBF"/>
    <w:rsid w:val="00526153"/>
    <w:rsid w:val="00561889"/>
    <w:rsid w:val="005837DB"/>
    <w:rsid w:val="0058780A"/>
    <w:rsid w:val="00595DB8"/>
    <w:rsid w:val="005A1FB4"/>
    <w:rsid w:val="005B7B44"/>
    <w:rsid w:val="005E1BFB"/>
    <w:rsid w:val="005E7BB9"/>
    <w:rsid w:val="005F398B"/>
    <w:rsid w:val="005F61D2"/>
    <w:rsid w:val="00604D54"/>
    <w:rsid w:val="00607765"/>
    <w:rsid w:val="00610D33"/>
    <w:rsid w:val="006208EA"/>
    <w:rsid w:val="00631AE8"/>
    <w:rsid w:val="0064085E"/>
    <w:rsid w:val="006420DB"/>
    <w:rsid w:val="006507AF"/>
    <w:rsid w:val="006670E1"/>
    <w:rsid w:val="00671EE9"/>
    <w:rsid w:val="00673E89"/>
    <w:rsid w:val="00677ED4"/>
    <w:rsid w:val="00681A9B"/>
    <w:rsid w:val="00686BC7"/>
    <w:rsid w:val="006A6B56"/>
    <w:rsid w:val="006F2470"/>
    <w:rsid w:val="006F4001"/>
    <w:rsid w:val="006F7DD4"/>
    <w:rsid w:val="007024B3"/>
    <w:rsid w:val="0071005C"/>
    <w:rsid w:val="007114D3"/>
    <w:rsid w:val="00711575"/>
    <w:rsid w:val="00725FA2"/>
    <w:rsid w:val="00730098"/>
    <w:rsid w:val="00742E5D"/>
    <w:rsid w:val="007432E5"/>
    <w:rsid w:val="0074331A"/>
    <w:rsid w:val="0075515B"/>
    <w:rsid w:val="00763621"/>
    <w:rsid w:val="007641CF"/>
    <w:rsid w:val="0076439D"/>
    <w:rsid w:val="007712F1"/>
    <w:rsid w:val="007722ED"/>
    <w:rsid w:val="0077393D"/>
    <w:rsid w:val="00780994"/>
    <w:rsid w:val="007842F4"/>
    <w:rsid w:val="00793E01"/>
    <w:rsid w:val="00797457"/>
    <w:rsid w:val="007A044F"/>
    <w:rsid w:val="007A5C34"/>
    <w:rsid w:val="007B4992"/>
    <w:rsid w:val="007D29EA"/>
    <w:rsid w:val="007D466F"/>
    <w:rsid w:val="00802B78"/>
    <w:rsid w:val="0080375E"/>
    <w:rsid w:val="008164FC"/>
    <w:rsid w:val="00816A57"/>
    <w:rsid w:val="00824405"/>
    <w:rsid w:val="00824AD5"/>
    <w:rsid w:val="00857DCB"/>
    <w:rsid w:val="0086703F"/>
    <w:rsid w:val="008704F1"/>
    <w:rsid w:val="00877004"/>
    <w:rsid w:val="00884A62"/>
    <w:rsid w:val="00891877"/>
    <w:rsid w:val="008A2872"/>
    <w:rsid w:val="008A7481"/>
    <w:rsid w:val="008B46E2"/>
    <w:rsid w:val="008D0F0A"/>
    <w:rsid w:val="008D74DA"/>
    <w:rsid w:val="008E04BF"/>
    <w:rsid w:val="008E1A94"/>
    <w:rsid w:val="008E3067"/>
    <w:rsid w:val="008E3F4E"/>
    <w:rsid w:val="008F3627"/>
    <w:rsid w:val="008F3F1C"/>
    <w:rsid w:val="00901FFB"/>
    <w:rsid w:val="009404A8"/>
    <w:rsid w:val="00981CA1"/>
    <w:rsid w:val="00983F6A"/>
    <w:rsid w:val="009857CC"/>
    <w:rsid w:val="00995E35"/>
    <w:rsid w:val="009A0388"/>
    <w:rsid w:val="009A3C67"/>
    <w:rsid w:val="009B5BC4"/>
    <w:rsid w:val="009C14FC"/>
    <w:rsid w:val="009C25FC"/>
    <w:rsid w:val="009C441B"/>
    <w:rsid w:val="009C68A5"/>
    <w:rsid w:val="009E0257"/>
    <w:rsid w:val="009E11C5"/>
    <w:rsid w:val="009F22C8"/>
    <w:rsid w:val="009F5A3F"/>
    <w:rsid w:val="00A12C49"/>
    <w:rsid w:val="00A13CEF"/>
    <w:rsid w:val="00A17247"/>
    <w:rsid w:val="00A30777"/>
    <w:rsid w:val="00A31753"/>
    <w:rsid w:val="00A42F90"/>
    <w:rsid w:val="00A546D6"/>
    <w:rsid w:val="00A64321"/>
    <w:rsid w:val="00A67F1D"/>
    <w:rsid w:val="00A75117"/>
    <w:rsid w:val="00A8602A"/>
    <w:rsid w:val="00A914E3"/>
    <w:rsid w:val="00AA25EE"/>
    <w:rsid w:val="00AA6678"/>
    <w:rsid w:val="00AD083B"/>
    <w:rsid w:val="00AD702A"/>
    <w:rsid w:val="00AD7408"/>
    <w:rsid w:val="00AE1009"/>
    <w:rsid w:val="00AE3236"/>
    <w:rsid w:val="00AE3810"/>
    <w:rsid w:val="00AF6108"/>
    <w:rsid w:val="00AF75FF"/>
    <w:rsid w:val="00AF7B5D"/>
    <w:rsid w:val="00B120AF"/>
    <w:rsid w:val="00B1294A"/>
    <w:rsid w:val="00B1515D"/>
    <w:rsid w:val="00B20E87"/>
    <w:rsid w:val="00B32E28"/>
    <w:rsid w:val="00B4742E"/>
    <w:rsid w:val="00B64150"/>
    <w:rsid w:val="00B64236"/>
    <w:rsid w:val="00B73D68"/>
    <w:rsid w:val="00B73F85"/>
    <w:rsid w:val="00B74711"/>
    <w:rsid w:val="00B807A3"/>
    <w:rsid w:val="00B8302F"/>
    <w:rsid w:val="00B83D63"/>
    <w:rsid w:val="00BA2FDA"/>
    <w:rsid w:val="00BA30B5"/>
    <w:rsid w:val="00BC5479"/>
    <w:rsid w:val="00BC6A70"/>
    <w:rsid w:val="00BD34A4"/>
    <w:rsid w:val="00BD6526"/>
    <w:rsid w:val="00BE0AFA"/>
    <w:rsid w:val="00BE25F0"/>
    <w:rsid w:val="00BF01BD"/>
    <w:rsid w:val="00BF6415"/>
    <w:rsid w:val="00C0044D"/>
    <w:rsid w:val="00C10A6A"/>
    <w:rsid w:val="00C135DC"/>
    <w:rsid w:val="00C13F64"/>
    <w:rsid w:val="00C14E8A"/>
    <w:rsid w:val="00C55E27"/>
    <w:rsid w:val="00C65FAC"/>
    <w:rsid w:val="00C72087"/>
    <w:rsid w:val="00C84C51"/>
    <w:rsid w:val="00C94254"/>
    <w:rsid w:val="00C97E19"/>
    <w:rsid w:val="00CB1C49"/>
    <w:rsid w:val="00CB4853"/>
    <w:rsid w:val="00CD1832"/>
    <w:rsid w:val="00CD282D"/>
    <w:rsid w:val="00CF010E"/>
    <w:rsid w:val="00CF1BCA"/>
    <w:rsid w:val="00D0104C"/>
    <w:rsid w:val="00D0423F"/>
    <w:rsid w:val="00D04717"/>
    <w:rsid w:val="00D06744"/>
    <w:rsid w:val="00D10747"/>
    <w:rsid w:val="00D14947"/>
    <w:rsid w:val="00D17CFB"/>
    <w:rsid w:val="00D21276"/>
    <w:rsid w:val="00D30D15"/>
    <w:rsid w:val="00D31C75"/>
    <w:rsid w:val="00D338DA"/>
    <w:rsid w:val="00D33C0B"/>
    <w:rsid w:val="00D376F0"/>
    <w:rsid w:val="00D377AB"/>
    <w:rsid w:val="00D40C6D"/>
    <w:rsid w:val="00D600B7"/>
    <w:rsid w:val="00D72744"/>
    <w:rsid w:val="00D75088"/>
    <w:rsid w:val="00D75C94"/>
    <w:rsid w:val="00D76E25"/>
    <w:rsid w:val="00D90F4A"/>
    <w:rsid w:val="00D92855"/>
    <w:rsid w:val="00DC0B97"/>
    <w:rsid w:val="00DC433A"/>
    <w:rsid w:val="00DE2420"/>
    <w:rsid w:val="00DF08EF"/>
    <w:rsid w:val="00DF22D9"/>
    <w:rsid w:val="00E278AE"/>
    <w:rsid w:val="00E3176A"/>
    <w:rsid w:val="00E4103C"/>
    <w:rsid w:val="00E42A79"/>
    <w:rsid w:val="00E42D9C"/>
    <w:rsid w:val="00E640D6"/>
    <w:rsid w:val="00E77093"/>
    <w:rsid w:val="00E9260E"/>
    <w:rsid w:val="00E950D8"/>
    <w:rsid w:val="00EA166C"/>
    <w:rsid w:val="00EA6D36"/>
    <w:rsid w:val="00ED1A16"/>
    <w:rsid w:val="00ED4AC0"/>
    <w:rsid w:val="00ED6B59"/>
    <w:rsid w:val="00EE08E6"/>
    <w:rsid w:val="00EE45AC"/>
    <w:rsid w:val="00F1291B"/>
    <w:rsid w:val="00F12AB8"/>
    <w:rsid w:val="00F1704B"/>
    <w:rsid w:val="00F1741B"/>
    <w:rsid w:val="00F225B4"/>
    <w:rsid w:val="00F74CD1"/>
    <w:rsid w:val="00F75320"/>
    <w:rsid w:val="00F75A19"/>
    <w:rsid w:val="00F80E8E"/>
    <w:rsid w:val="00F850C0"/>
    <w:rsid w:val="00FB037A"/>
    <w:rsid w:val="00FB292F"/>
    <w:rsid w:val="00FC05F0"/>
    <w:rsid w:val="00FE0E4F"/>
    <w:rsid w:val="00FE1920"/>
    <w:rsid w:val="00FE5FC7"/>
    <w:rsid w:val="2C3C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49C7818"/>
  <w15:docId w15:val="{4BE0B02B-A5D1-4AB6-9FCE-1B62591E6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Body Text Indent 2" w:qFormat="1"/>
    <w:lsdException w:name="Body Text Indent 3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before="120"/>
      <w:ind w:right="226"/>
      <w:jc w:val="both"/>
    </w:pPr>
  </w:style>
  <w:style w:type="paragraph" w:styleId="20">
    <w:name w:val="Body Text 2"/>
    <w:basedOn w:val="a"/>
    <w:qFormat/>
    <w:pPr>
      <w:spacing w:after="120" w:line="480" w:lineRule="auto"/>
    </w:pPr>
    <w:rPr>
      <w:rFonts w:ascii="Cordia New" w:eastAsia="Cordia New" w:hAnsi="Cordia New" w:cs="Cordia New"/>
      <w:sz w:val="28"/>
    </w:rPr>
  </w:style>
  <w:style w:type="paragraph" w:styleId="a4">
    <w:name w:val="Body Text Indent"/>
    <w:basedOn w:val="a"/>
    <w:qFormat/>
    <w:pPr>
      <w:ind w:firstLine="1418"/>
    </w:pPr>
  </w:style>
  <w:style w:type="paragraph" w:styleId="21">
    <w:name w:val="Body Text Indent 2"/>
    <w:basedOn w:val="a"/>
    <w:qFormat/>
    <w:pPr>
      <w:spacing w:before="240"/>
      <w:ind w:firstLine="1440"/>
    </w:pPr>
  </w:style>
  <w:style w:type="paragraph" w:styleId="3">
    <w:name w:val="Body Text Indent 3"/>
    <w:basedOn w:val="a"/>
    <w:qFormat/>
    <w:pPr>
      <w:spacing w:line="480" w:lineRule="exact"/>
      <w:ind w:firstLine="1440"/>
      <w:jc w:val="both"/>
    </w:pPr>
    <w:rPr>
      <w:spacing w:val="2"/>
    </w:rPr>
  </w:style>
  <w:style w:type="character" w:styleId="a5">
    <w:name w:val="FollowedHyperlink"/>
    <w:basedOn w:val="a0"/>
    <w:qFormat/>
    <w:rPr>
      <w:color w:val="800080"/>
      <w:u w:val="single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8">
    <w:name w:val="Hyperlink"/>
    <w:basedOn w:val="a0"/>
    <w:rPr>
      <w:color w:val="0000FF"/>
      <w:u w:val="single"/>
      <w:lang w:bidi="th-TH"/>
    </w:rPr>
  </w:style>
  <w:style w:type="character" w:styleId="a9">
    <w:name w:val="page number"/>
    <w:basedOn w:val="a0"/>
    <w:qFormat/>
  </w:style>
  <w:style w:type="character" w:styleId="aa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07\Downloads\&#3627;&#3609;&#3633;&#3591;&#3626;&#3639;&#3629;&#3616;&#3634;&#3618;&#3609;&#3629;&#3585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</Template>
  <TotalTime>606</TotalTime>
  <Pages>3</Pages>
  <Words>465</Words>
  <Characters>2297</Characters>
  <Application>Microsoft Office Word</Application>
  <DocSecurity>0</DocSecurity>
  <Lines>19</Lines>
  <Paragraphs>5</Paragraphs>
  <ScaleCrop>false</ScaleCrop>
  <Company>of Thailand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admin07</dc:creator>
  <cp:lastModifiedBy>thitiphan.yok@gmail.com</cp:lastModifiedBy>
  <cp:revision>124</cp:revision>
  <cp:lastPrinted>2024-04-26T02:36:00Z</cp:lastPrinted>
  <dcterms:created xsi:type="dcterms:W3CDTF">2020-03-03T04:53:00Z</dcterms:created>
  <dcterms:modified xsi:type="dcterms:W3CDTF">2026-06-29T10:21:00Z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4142B8FEC0A84B76BD5929581A13E134_12</vt:lpwstr>
  </property>
</Properties>
</file>